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730DE" w14:textId="77777777" w:rsidR="00982851" w:rsidRPr="00EC4855" w:rsidRDefault="00ED74AF" w:rsidP="00427F76">
      <w:pPr>
        <w:spacing w:after="0" w:line="240" w:lineRule="auto"/>
        <w:jc w:val="center"/>
        <w:rPr>
          <w:rFonts w:ascii="TH Sarabun New" w:hAnsi="TH Sarabun New" w:cs="TH Sarabun New"/>
          <w:b/>
          <w:bCs/>
          <w:color w:val="FF0000"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รายงานการประชุ</w:t>
      </w:r>
      <w:r w:rsidR="00982851" w:rsidRPr="00EC4855">
        <w:rPr>
          <w:rFonts w:ascii="TH Sarabun New" w:hAnsi="TH Sarabun New" w:cs="TH Sarabun New"/>
          <w:b/>
          <w:bCs/>
          <w:sz w:val="30"/>
          <w:szCs w:val="30"/>
          <w:cs/>
        </w:rPr>
        <w:t>มคณะกรรมการ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..........................................</w:t>
      </w:r>
      <w:r w:rsidR="00F80B33" w:rsidRPr="00EC4855">
        <w:rPr>
          <w:rFonts w:ascii="TH Sarabun New" w:hAnsi="TH Sarabun New" w:cs="TH Sarabun New"/>
          <w:b/>
          <w:bCs/>
          <w:sz w:val="30"/>
          <w:szCs w:val="30"/>
          <w:cs/>
        </w:rPr>
        <w:t>...</w:t>
      </w:r>
    </w:p>
    <w:p w14:paraId="33EA8B7E" w14:textId="77777777" w:rsidR="00982851" w:rsidRPr="00EC4855" w:rsidRDefault="00982851" w:rsidP="00427F76">
      <w:pPr>
        <w:spacing w:after="0" w:line="240" w:lineRule="auto"/>
        <w:jc w:val="center"/>
        <w:rPr>
          <w:rFonts w:ascii="TH Sarabun New" w:hAnsi="TH Sarabun New" w:cs="TH Sarabun New"/>
          <w:sz w:val="30"/>
          <w:szCs w:val="30"/>
          <w:cs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ครั้งที่</w:t>
      </w:r>
      <w:r w:rsidR="00F80B33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="008B7E39" w:rsidRPr="00EC4855">
        <w:rPr>
          <w:rFonts w:ascii="TH Sarabun New" w:hAnsi="TH Sarabun New" w:cs="TH Sarabun New"/>
          <w:b/>
          <w:bCs/>
          <w:sz w:val="30"/>
          <w:szCs w:val="30"/>
          <w:cs/>
        </w:rPr>
        <w:t>/</w:t>
      </w:r>
      <w:r w:rsidR="00ED74AF" w:rsidRPr="00EC4855">
        <w:rPr>
          <w:rFonts w:ascii="TH Sarabun New" w:hAnsi="TH Sarabun New" w:cs="TH Sarabun New"/>
          <w:b/>
          <w:bCs/>
          <w:sz w:val="30"/>
          <w:szCs w:val="30"/>
          <w:cs/>
        </w:rPr>
        <w:t>ปี พ.ศ.</w:t>
      </w:r>
      <w:r w:rsidR="00F80B33" w:rsidRPr="00EC4855">
        <w:rPr>
          <w:rFonts w:ascii="TH Sarabun New" w:hAnsi="TH Sarabun New" w:cs="TH Sarabun New"/>
          <w:color w:val="FF0000"/>
          <w:sz w:val="30"/>
          <w:szCs w:val="30"/>
        </w:rPr>
        <w:t>XX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เมื่อวันที่</w:t>
      </w:r>
      <w:r w:rsidR="00ED74AF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="00ED74AF" w:rsidRPr="00EC4855">
        <w:rPr>
          <w:rFonts w:ascii="TH Sarabun New" w:hAnsi="TH Sarabun New" w:cs="TH Sarabun New"/>
          <w:b/>
          <w:bCs/>
          <w:sz w:val="30"/>
          <w:szCs w:val="30"/>
          <w:cs/>
        </w:rPr>
        <w:t>เดือน</w:t>
      </w:r>
      <w:r w:rsidR="00ED74AF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="00F80B33" w:rsidRPr="00EC4855">
        <w:rPr>
          <w:rFonts w:ascii="TH Sarabun New" w:hAnsi="TH Sarabun New" w:cs="TH Sarabun New"/>
          <w:b/>
          <w:bCs/>
          <w:sz w:val="30"/>
          <w:szCs w:val="30"/>
          <w:cs/>
        </w:rPr>
        <w:t>ปี พ.ศ.</w:t>
      </w:r>
      <w:r w:rsidR="00F80B33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</w:p>
    <w:p w14:paraId="47F62841" w14:textId="77777777" w:rsidR="006D3B47" w:rsidRPr="00EC4855" w:rsidRDefault="00982851" w:rsidP="00427F76">
      <w:pPr>
        <w:spacing w:after="0" w:line="240" w:lineRule="auto"/>
        <w:jc w:val="center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ณ</w:t>
      </w:r>
      <w:r w:rsidR="00F80B33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ห้องประชุมสภา</w:t>
      </w:r>
      <w:r w:rsidR="00F80B33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="00DA4624" w:rsidRPr="00EC4855">
        <w:rPr>
          <w:rFonts w:ascii="TH Sarabun New" w:hAnsi="TH Sarabun New" w:cs="TH Sarabun New"/>
          <w:b/>
          <w:bCs/>
          <w:sz w:val="30"/>
          <w:szCs w:val="30"/>
          <w:cs/>
        </w:rPr>
        <w:t>ชั้น</w:t>
      </w:r>
      <w:r w:rsidR="00F80B33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="00DA4624" w:rsidRPr="00EC4855">
        <w:rPr>
          <w:rFonts w:ascii="TH Sarabun New" w:hAnsi="TH Sarabun New" w:cs="TH Sarabun New"/>
          <w:b/>
          <w:bCs/>
          <w:sz w:val="30"/>
          <w:szCs w:val="30"/>
          <w:cs/>
        </w:rPr>
        <w:t>1</w:t>
      </w:r>
      <w:r w:rsidR="00F80B33" w:rsidRPr="00EC4855">
        <w:rPr>
          <w:rFonts w:ascii="TH Sarabun New" w:hAnsi="TH Sarabun New" w:cs="TH Sarabun New"/>
          <w:color w:val="FF0000"/>
          <w:sz w:val="30"/>
          <w:szCs w:val="30"/>
        </w:rPr>
        <w:t>XX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อาคารราชัยวิถี</w:t>
      </w:r>
      <w:r w:rsidR="00F80B33" w:rsidRPr="00EC4855">
        <w:rPr>
          <w:rFonts w:ascii="TH Sarabun New" w:hAnsi="TH Sarabun New" w:cs="TH Sarabun New"/>
          <w:color w:val="FF0000"/>
          <w:sz w:val="30"/>
          <w:szCs w:val="30"/>
        </w:rPr>
        <w:t>XX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วิทยาลัย</w:t>
      </w:r>
      <w:proofErr w:type="spellStart"/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เซนต์</w:t>
      </w:r>
      <w:proofErr w:type="spellEnd"/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หลุยส์</w:t>
      </w:r>
    </w:p>
    <w:p w14:paraId="49732A64" w14:textId="77777777" w:rsidR="00A21039" w:rsidRPr="00EC4855" w:rsidRDefault="007A146F" w:rsidP="00427F76">
      <w:pPr>
        <w:spacing w:after="0" w:line="240" w:lineRule="auto"/>
        <w:jc w:val="center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>…………………………………………………………………..</w:t>
      </w:r>
    </w:p>
    <w:p w14:paraId="622E23EE" w14:textId="77777777" w:rsidR="00982851" w:rsidRPr="00EC4855" w:rsidRDefault="00982851" w:rsidP="00427F76">
      <w:pPr>
        <w:spacing w:after="0" w:line="240" w:lineRule="auto"/>
        <w:rPr>
          <w:rFonts w:ascii="TH Sarabun New" w:hAnsi="TH Sarabun New" w:cs="TH Sarabun New"/>
          <w:b/>
          <w:bCs/>
          <w:color w:val="FF0000"/>
          <w:sz w:val="30"/>
          <w:szCs w:val="30"/>
          <w:cs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ผู้เข้าประชุม</w:t>
      </w:r>
      <w:r w:rsidRPr="00EC4855">
        <w:rPr>
          <w:rFonts w:ascii="TH Sarabun New" w:hAnsi="TH Sarabun New" w:cs="TH Sarabun New"/>
          <w:b/>
          <w:bCs/>
          <w:sz w:val="30"/>
          <w:szCs w:val="30"/>
        </w:rPr>
        <w:tab/>
      </w:r>
      <w:r w:rsidRPr="00EC4855">
        <w:rPr>
          <w:rFonts w:ascii="TH Sarabun New" w:hAnsi="TH Sarabun New" w:cs="TH Sarabun New"/>
          <w:b/>
          <w:bCs/>
          <w:color w:val="FF0000"/>
          <w:sz w:val="30"/>
          <w:szCs w:val="30"/>
          <w:cs/>
        </w:rPr>
        <w:t xml:space="preserve">    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 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ab/>
      </w:r>
    </w:p>
    <w:p w14:paraId="1F2546FE" w14:textId="4B4314F6" w:rsidR="00982851" w:rsidRPr="00EC4855" w:rsidRDefault="00982851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 </w:t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 xml:space="preserve">      ชื่อ</w:t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ab/>
        <w:t>นามสกุล</w:t>
      </w:r>
      <w:r w:rsidR="00DA3588"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8D5EE5">
        <w:rPr>
          <w:rFonts w:ascii="TH Sarabun New" w:hAnsi="TH Sarabun New" w:cs="TH Sarabun New"/>
          <w:sz w:val="30"/>
          <w:szCs w:val="30"/>
          <w:cs/>
        </w:rPr>
        <w:tab/>
      </w:r>
      <w:r w:rsidR="008D5EE5">
        <w:rPr>
          <w:rFonts w:ascii="TH Sarabun New" w:hAnsi="TH Sarabun New" w:cs="TH Sarabun New"/>
          <w:sz w:val="30"/>
          <w:szCs w:val="30"/>
          <w:cs/>
        </w:rPr>
        <w:tab/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>ตำแหน่งงาน</w:t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>ตำแหน่งในคณะกรรมการ</w:t>
      </w:r>
    </w:p>
    <w:p w14:paraId="74213678" w14:textId="77777777" w:rsidR="00ED74AF" w:rsidRPr="00EC4855" w:rsidRDefault="00ED74AF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ตัวอย่าง </w:t>
      </w:r>
    </w:p>
    <w:p w14:paraId="39337C46" w14:textId="364F8250" w:rsidR="00BE477F" w:rsidRPr="00EC4855" w:rsidRDefault="00BE477F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  </w:t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>1</w:t>
      </w:r>
      <w:r w:rsidRPr="00EC4855">
        <w:rPr>
          <w:rFonts w:ascii="TH Sarabun New" w:hAnsi="TH Sarabun New" w:cs="TH Sarabun New"/>
          <w:sz w:val="30"/>
          <w:szCs w:val="30"/>
          <w:cs/>
        </w:rPr>
        <w:t xml:space="preserve">.  </w:t>
      </w:r>
      <w:r w:rsidR="008D5EE5">
        <w:rPr>
          <w:rFonts w:ascii="TH Sarabun New" w:hAnsi="TH Sarabun New" w:cs="TH Sarabun New" w:hint="cs"/>
          <w:sz w:val="30"/>
          <w:szCs w:val="30"/>
          <w:cs/>
        </w:rPr>
        <w:t>ดร.กมลวรรณ (เซอร์</w:t>
      </w:r>
      <w:proofErr w:type="spellStart"/>
      <w:r w:rsidR="008D5EE5">
        <w:rPr>
          <w:rFonts w:ascii="TH Sarabun New" w:hAnsi="TH Sarabun New" w:cs="TH Sarabun New" w:hint="cs"/>
          <w:sz w:val="30"/>
          <w:szCs w:val="30"/>
          <w:cs/>
        </w:rPr>
        <w:t>คริส</w:t>
      </w:r>
      <w:proofErr w:type="spellEnd"/>
      <w:r w:rsidR="008D5EE5">
        <w:rPr>
          <w:rFonts w:ascii="TH Sarabun New" w:hAnsi="TH Sarabun New" w:cs="TH Sarabun New" w:hint="cs"/>
          <w:sz w:val="30"/>
          <w:szCs w:val="30"/>
          <w:cs/>
        </w:rPr>
        <w:t>ตอฟ)</w:t>
      </w:r>
      <w:r w:rsidR="008D5EE5">
        <w:rPr>
          <w:rFonts w:ascii="TH Sarabun New" w:hAnsi="TH Sarabun New" w:cs="TH Sarabun New"/>
          <w:sz w:val="30"/>
          <w:szCs w:val="30"/>
          <w:cs/>
        </w:rPr>
        <w:tab/>
      </w:r>
      <w:r w:rsidR="008D5EE5">
        <w:rPr>
          <w:rFonts w:ascii="TH Sarabun New" w:hAnsi="TH Sarabun New" w:cs="TH Sarabun New" w:hint="cs"/>
          <w:sz w:val="30"/>
          <w:szCs w:val="30"/>
          <w:cs/>
        </w:rPr>
        <w:t>เภกะนันทน์</w:t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>อธิการบดี</w:t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ab/>
        <w:t>ประธาน</w:t>
      </w:r>
    </w:p>
    <w:p w14:paraId="07336BD0" w14:textId="77777777" w:rsidR="00ED74AF" w:rsidRPr="00EC4855" w:rsidRDefault="00ED74AF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  2.  </w:t>
      </w:r>
    </w:p>
    <w:p w14:paraId="5ABBD0FE" w14:textId="77777777" w:rsidR="00633D9C" w:rsidRPr="00EC4855" w:rsidRDefault="00772F0C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  </w:t>
      </w:r>
      <w:r w:rsidR="00BE477F" w:rsidRPr="00EC4855">
        <w:rPr>
          <w:rFonts w:ascii="TH Sarabun New" w:hAnsi="TH Sarabun New" w:cs="TH Sarabun New"/>
          <w:sz w:val="30"/>
          <w:szCs w:val="30"/>
          <w:cs/>
        </w:rPr>
        <w:t>3</w:t>
      </w:r>
      <w:r w:rsidR="00982851" w:rsidRPr="00EC4855">
        <w:rPr>
          <w:rFonts w:ascii="TH Sarabun New" w:hAnsi="TH Sarabun New" w:cs="TH Sarabun New"/>
          <w:sz w:val="30"/>
          <w:szCs w:val="30"/>
          <w:cs/>
        </w:rPr>
        <w:t xml:space="preserve">.  </w:t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 xml:space="preserve"> </w:t>
      </w:r>
    </w:p>
    <w:p w14:paraId="724D9695" w14:textId="77777777" w:rsidR="00E613BE" w:rsidRPr="00EC4855" w:rsidRDefault="00E613BE" w:rsidP="00427F76">
      <w:pPr>
        <w:spacing w:after="0" w:line="240" w:lineRule="auto"/>
        <w:rPr>
          <w:rFonts w:ascii="TH Sarabun New" w:hAnsi="TH Sarabun New" w:cs="TH Sarabun New" w:hint="cs"/>
          <w:b/>
          <w:bCs/>
          <w:sz w:val="30"/>
          <w:szCs w:val="30"/>
          <w:cs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ผู้เข้าร่วมประชุม</w:t>
      </w:r>
      <w:r w:rsidR="006D3B47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(ถ้ามี)</w:t>
      </w:r>
    </w:p>
    <w:p w14:paraId="2596CB11" w14:textId="77777777" w:rsidR="00C71E0E" w:rsidRPr="00EC4855" w:rsidRDefault="000F3FC3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  </w:t>
      </w:r>
      <w:r w:rsidR="00633D9C" w:rsidRPr="00EC4855">
        <w:rPr>
          <w:rFonts w:ascii="TH Sarabun New" w:hAnsi="TH Sarabun New" w:cs="TH Sarabun New"/>
          <w:sz w:val="30"/>
          <w:szCs w:val="30"/>
          <w:cs/>
        </w:rPr>
        <w:t xml:space="preserve">1.  </w:t>
      </w:r>
      <w:r w:rsidR="00F5785A" w:rsidRPr="00EC4855">
        <w:rPr>
          <w:rFonts w:ascii="TH Sarabun New" w:hAnsi="TH Sarabun New" w:cs="TH Sarabun New"/>
          <w:sz w:val="30"/>
          <w:szCs w:val="30"/>
          <w:cs/>
        </w:rPr>
        <w:t>อาจารย์รัตนภัทร (เซอร์อัก</w:t>
      </w:r>
      <w:proofErr w:type="spellStart"/>
      <w:r w:rsidR="00F5785A" w:rsidRPr="00EC4855">
        <w:rPr>
          <w:rFonts w:ascii="TH Sarabun New" w:hAnsi="TH Sarabun New" w:cs="TH Sarabun New"/>
          <w:sz w:val="30"/>
          <w:szCs w:val="30"/>
          <w:cs/>
        </w:rPr>
        <w:t>เนส</w:t>
      </w:r>
      <w:proofErr w:type="spellEnd"/>
      <w:r w:rsidR="00F5785A" w:rsidRPr="00EC4855">
        <w:rPr>
          <w:rFonts w:ascii="TH Sarabun New" w:hAnsi="TH Sarabun New" w:cs="TH Sarabun New"/>
          <w:sz w:val="30"/>
          <w:szCs w:val="30"/>
          <w:cs/>
        </w:rPr>
        <w:t>เซ) วงษ์ยรรยง</w:t>
      </w:r>
      <w:r w:rsidR="00C71E0E" w:rsidRPr="00EC4855">
        <w:rPr>
          <w:rFonts w:ascii="TH Sarabun New" w:hAnsi="TH Sarabun New" w:cs="TH Sarabun New"/>
          <w:sz w:val="30"/>
          <w:szCs w:val="30"/>
          <w:cs/>
        </w:rPr>
        <w:tab/>
        <w:t xml:space="preserve">อาจารย์ผู้ปกครอง  </w:t>
      </w:r>
    </w:p>
    <w:p w14:paraId="24F9053F" w14:textId="77777777" w:rsidR="006D3B47" w:rsidRPr="00EC4855" w:rsidRDefault="006D3B47" w:rsidP="00427F76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ผู้ลาประชุม (ถ้ามี) </w:t>
      </w:r>
    </w:p>
    <w:p w14:paraId="004B12F7" w14:textId="77777777" w:rsidR="00DA3588" w:rsidRPr="00EC4855" w:rsidRDefault="00DA3588" w:rsidP="00427F76">
      <w:pPr>
        <w:spacing w:after="0" w:line="240" w:lineRule="auto"/>
        <w:rPr>
          <w:rFonts w:ascii="TH Sarabun New" w:hAnsi="TH Sarabun New" w:cs="TH Sarabun New"/>
          <w:sz w:val="30"/>
          <w:szCs w:val="30"/>
          <w:cs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  1.  </w:t>
      </w:r>
    </w:p>
    <w:p w14:paraId="5B232F5F" w14:textId="42B6C04E" w:rsidR="00982851" w:rsidRPr="00EC4855" w:rsidRDefault="00982851" w:rsidP="00427F76">
      <w:pPr>
        <w:spacing w:after="0" w:line="240" w:lineRule="auto"/>
        <w:rPr>
          <w:rFonts w:ascii="TH Sarabun New" w:hAnsi="TH Sarabun New" w:cs="TH Sarabun New"/>
          <w:sz w:val="30"/>
          <w:szCs w:val="30"/>
          <w:cs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ผู้บันทึกรายงานการประชุม</w:t>
      </w:r>
      <w:r w:rsidR="00154734" w:rsidRPr="00EC4855">
        <w:rPr>
          <w:rFonts w:ascii="TH Sarabun New" w:hAnsi="TH Sarabun New" w:cs="TH Sarabun New"/>
          <w:sz w:val="30"/>
          <w:szCs w:val="30"/>
          <w:cs/>
        </w:rPr>
        <w:t xml:space="preserve">  </w:t>
      </w:r>
      <w:r w:rsidR="00202746" w:rsidRPr="00EC4855">
        <w:rPr>
          <w:rFonts w:ascii="TH Sarabun New" w:hAnsi="TH Sarabun New" w:cs="TH Sarabun New"/>
          <w:sz w:val="30"/>
          <w:szCs w:val="30"/>
          <w:cs/>
        </w:rPr>
        <w:t>นางสุพรรณี</w:t>
      </w:r>
      <w:r w:rsidR="00202746" w:rsidRPr="00EC4855">
        <w:rPr>
          <w:rFonts w:ascii="TH Sarabun New" w:hAnsi="TH Sarabun New" w:cs="TH Sarabun New"/>
          <w:sz w:val="30"/>
          <w:szCs w:val="30"/>
          <w:cs/>
        </w:rPr>
        <w:tab/>
        <w:t>สกุลคช</w:t>
      </w:r>
      <w:r w:rsidR="00202746" w:rsidRPr="00EC4855">
        <w:rPr>
          <w:rFonts w:ascii="TH Sarabun New" w:hAnsi="TH Sarabun New" w:cs="TH Sarabun New"/>
          <w:sz w:val="30"/>
          <w:szCs w:val="30"/>
          <w:cs/>
        </w:rPr>
        <w:tab/>
        <w:t>หัวหน้า</w:t>
      </w:r>
      <w:r w:rsidR="008D5EE5">
        <w:rPr>
          <w:rFonts w:ascii="TH Sarabun New" w:hAnsi="TH Sarabun New" w:cs="TH Sarabun New" w:hint="cs"/>
          <w:sz w:val="30"/>
          <w:szCs w:val="30"/>
          <w:cs/>
        </w:rPr>
        <w:t>งานธุรการ</w:t>
      </w:r>
    </w:p>
    <w:p w14:paraId="6FDD3EB4" w14:textId="77777777" w:rsidR="00042F5A" w:rsidRPr="00EC4855" w:rsidRDefault="00042F5A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ภาวนาเปิดการประชุม</w:t>
      </w:r>
      <w:r w:rsidR="00ED74AF" w:rsidRPr="00EC4855">
        <w:rPr>
          <w:rFonts w:ascii="TH Sarabun New" w:hAnsi="TH Sarabun New" w:cs="TH Sarabun New"/>
          <w:b/>
          <w:bCs/>
          <w:sz w:val="30"/>
          <w:szCs w:val="30"/>
          <w:cs/>
        </w:rPr>
        <w:t>โดย</w:t>
      </w:r>
      <w:r w:rsidR="00154734" w:rsidRPr="00EC4855">
        <w:rPr>
          <w:rFonts w:ascii="TH Sarabun New" w:hAnsi="TH Sarabun New" w:cs="TH Sarabun New"/>
          <w:sz w:val="30"/>
          <w:szCs w:val="30"/>
          <w:cs/>
        </w:rPr>
        <w:t xml:space="preserve">  </w:t>
      </w:r>
      <w:r w:rsidRPr="00EC4855">
        <w:rPr>
          <w:rFonts w:ascii="TH Sarabun New" w:hAnsi="TH Sarabun New" w:cs="TH Sarabun New"/>
          <w:sz w:val="30"/>
          <w:szCs w:val="30"/>
          <w:cs/>
        </w:rPr>
        <w:t>...............................................................</w:t>
      </w:r>
    </w:p>
    <w:p w14:paraId="15BB7CE6" w14:textId="77777777" w:rsidR="008F4D6A" w:rsidRPr="00EC4855" w:rsidRDefault="0076287E" w:rsidP="00427F76">
      <w:pPr>
        <w:spacing w:after="0" w:line="240" w:lineRule="auto"/>
        <w:rPr>
          <w:rFonts w:ascii="TH Sarabun New" w:hAnsi="TH Sarabun New" w:cs="TH Sarabun New"/>
          <w:sz w:val="30"/>
          <w:szCs w:val="30"/>
          <w:cs/>
        </w:rPr>
      </w:pPr>
      <w:r w:rsidRPr="00EC4855">
        <w:rPr>
          <w:rFonts w:ascii="TH Sarabun New" w:hAnsi="TH Sarabun New" w:cs="TH Sarabun New"/>
          <w:noProof/>
          <w:color w:val="FF0000"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42CF21" wp14:editId="64111381">
                <wp:simplePos x="0" y="0"/>
                <wp:positionH relativeFrom="column">
                  <wp:posOffset>-869315</wp:posOffset>
                </wp:positionH>
                <wp:positionV relativeFrom="paragraph">
                  <wp:posOffset>217805</wp:posOffset>
                </wp:positionV>
                <wp:extent cx="752475" cy="266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CA4626" w14:textId="77777777" w:rsidR="0076287E" w:rsidRPr="00F700DA" w:rsidRDefault="0076287E" w:rsidP="0076287E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42CF21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68.45pt;margin-top:17.15pt;width:59.25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" filled="f" stroked="f" strokeweight=".5pt">
                <v:textbox>
                  <w:txbxContent>
                    <w:p w14:paraId="5BCA4626" w14:textId="77777777" w:rsidR="0076287E" w:rsidRPr="00F700DA" w:rsidRDefault="0076287E" w:rsidP="0076287E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EC4855">
        <w:rPr>
          <w:rFonts w:ascii="TH Sarabun New" w:hAnsi="TH Sarabun New" w:cs="TH Sarabun New"/>
          <w:noProof/>
          <w:color w:val="FF0000"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63911" wp14:editId="1B682F06">
                <wp:simplePos x="0" y="0"/>
                <wp:positionH relativeFrom="column">
                  <wp:posOffset>-144145</wp:posOffset>
                </wp:positionH>
                <wp:positionV relativeFrom="paragraph">
                  <wp:posOffset>208441</wp:posOffset>
                </wp:positionV>
                <wp:extent cx="114300" cy="323850"/>
                <wp:effectExtent l="38100" t="0" r="19050" b="19050"/>
                <wp:wrapNone/>
                <wp:docPr id="9" name="Left Bra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A72930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9" o:spid="_x0000_s1026" type="#_x0000_t87" style="position:absolute;margin-left:-11.35pt;margin-top:16.4pt;width:9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" adj="1906" strokecolor="red" strokeweight=".5pt">
                <v:stroke joinstyle="miter"/>
              </v:shape>
            </w:pict>
          </mc:Fallback>
        </mc:AlternateContent>
      </w:r>
      <w:r w:rsidR="00982851" w:rsidRPr="00EC4855">
        <w:rPr>
          <w:rFonts w:ascii="TH Sarabun New" w:hAnsi="TH Sarabun New" w:cs="TH Sarabun New"/>
          <w:b/>
          <w:bCs/>
          <w:sz w:val="30"/>
          <w:szCs w:val="30"/>
          <w:cs/>
        </w:rPr>
        <w:t>เริ่มประชุมเวลา</w:t>
      </w:r>
      <w:r w:rsidR="00154734" w:rsidRPr="00EC4855">
        <w:rPr>
          <w:rFonts w:ascii="TH Sarabun New" w:hAnsi="TH Sarabun New" w:cs="TH Sarabun New"/>
          <w:sz w:val="30"/>
          <w:szCs w:val="30"/>
          <w:cs/>
        </w:rPr>
        <w:t xml:space="preserve">  </w:t>
      </w:r>
      <w:r w:rsidR="00177B3E" w:rsidRPr="00EC4855">
        <w:rPr>
          <w:rFonts w:ascii="TH Sarabun New" w:hAnsi="TH Sarabun New" w:cs="TH Sarabun New"/>
          <w:sz w:val="30"/>
          <w:szCs w:val="30"/>
        </w:rPr>
        <w:t>13</w:t>
      </w:r>
      <w:r w:rsidR="00177B3E" w:rsidRPr="00EC4855">
        <w:rPr>
          <w:rFonts w:ascii="TH Sarabun New" w:hAnsi="TH Sarabun New" w:cs="TH Sarabun New"/>
          <w:sz w:val="30"/>
          <w:szCs w:val="30"/>
          <w:cs/>
        </w:rPr>
        <w:t>.</w:t>
      </w:r>
      <w:r w:rsidR="00177B3E" w:rsidRPr="00EC4855">
        <w:rPr>
          <w:rFonts w:ascii="TH Sarabun New" w:hAnsi="TH Sarabun New" w:cs="TH Sarabun New"/>
          <w:sz w:val="30"/>
          <w:szCs w:val="30"/>
        </w:rPr>
        <w:t>30</w:t>
      </w:r>
      <w:r w:rsidR="00982851" w:rsidRPr="00EC4855">
        <w:rPr>
          <w:rFonts w:ascii="TH Sarabun New" w:hAnsi="TH Sarabun New" w:cs="TH Sarabun New"/>
          <w:sz w:val="30"/>
          <w:szCs w:val="30"/>
          <w:cs/>
        </w:rPr>
        <w:t xml:space="preserve"> น.  </w:t>
      </w:r>
    </w:p>
    <w:p w14:paraId="54B3409F" w14:textId="77777777" w:rsidR="00DA7772" w:rsidRPr="00EC4855" w:rsidRDefault="00DA7772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</w:rPr>
      </w:pPr>
    </w:p>
    <w:p w14:paraId="7BC2EF05" w14:textId="77777777" w:rsidR="0089109B" w:rsidRPr="00EC4855" w:rsidRDefault="00982851" w:rsidP="00427F76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ระเบียบวาระที่ 1</w:t>
      </w:r>
      <w:r w:rsidRPr="00EC4855">
        <w:rPr>
          <w:rFonts w:ascii="TH Sarabun New" w:hAnsi="TH Sarabun New" w:cs="TH Sarabun New"/>
          <w:b/>
          <w:bCs/>
          <w:sz w:val="30"/>
          <w:szCs w:val="30"/>
        </w:rPr>
        <w:tab/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เรื่องแจ้งเพื่อทราบ    </w:t>
      </w:r>
    </w:p>
    <w:p w14:paraId="00589C2A" w14:textId="77777777" w:rsidR="00117193" w:rsidRPr="00EC4855" w:rsidRDefault="00427F76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</w:rPr>
        <w:t>1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.</w:t>
      </w:r>
      <w:r w:rsidRPr="00EC4855">
        <w:rPr>
          <w:rFonts w:ascii="TH Sarabun New" w:hAnsi="TH Sarabun New" w:cs="TH Sarabun New"/>
          <w:b/>
          <w:bCs/>
          <w:sz w:val="30"/>
          <w:szCs w:val="30"/>
        </w:rPr>
        <w:t xml:space="preserve">1 </w:t>
      </w:r>
      <w:r w:rsidR="0076287E" w:rsidRPr="00EC4855">
        <w:rPr>
          <w:rFonts w:ascii="TH Sarabun New" w:hAnsi="TH Sarabun New" w:cs="TH Sarabun New"/>
          <w:b/>
          <w:bCs/>
          <w:sz w:val="30"/>
          <w:szCs w:val="30"/>
          <w:cs/>
        </w:rPr>
        <w:t>……………………………………………………………………………………………………………</w:t>
      </w:r>
      <w:r w:rsidR="006D3B47" w:rsidRPr="00EC4855">
        <w:rPr>
          <w:rFonts w:ascii="TH Sarabun New" w:hAnsi="TH Sarabun New" w:cs="TH Sarabun New"/>
          <w:sz w:val="30"/>
          <w:szCs w:val="30"/>
          <w:cs/>
        </w:rPr>
        <w:t xml:space="preserve"> (ตัวอักษรเข้ม)</w:t>
      </w:r>
    </w:p>
    <w:p w14:paraId="626BA8C9" w14:textId="14A0FBB2" w:rsidR="002B70E9" w:rsidRPr="00EC4855" w:rsidRDefault="00124EF3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noProof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E0B7C0" wp14:editId="75F5E78F">
                <wp:simplePos x="0" y="0"/>
                <wp:positionH relativeFrom="column">
                  <wp:posOffset>90644</wp:posOffset>
                </wp:positionH>
                <wp:positionV relativeFrom="paragraph">
                  <wp:posOffset>37465</wp:posOffset>
                </wp:positionV>
                <wp:extent cx="230505" cy="219710"/>
                <wp:effectExtent l="0" t="0" r="0" b="889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A0C27B" w14:textId="77777777" w:rsidR="00124EF3" w:rsidRPr="00497B29" w:rsidRDefault="00124EF3" w:rsidP="00124EF3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0B7C0" id="Text Box 24" o:spid="_x0000_s1027" type="#_x0000_t202" style="position:absolute;margin-left:7.15pt;margin-top:2.95pt;width:18.15pt;height:17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" fillcolor="white [3212]" stroked="f" strokeweight=".5pt">
                <v:textbox>
                  <w:txbxContent>
                    <w:p w14:paraId="55A0C27B" w14:textId="77777777" w:rsidR="00124EF3" w:rsidRPr="00497B29" w:rsidRDefault="00124EF3" w:rsidP="00124EF3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Pr="00EC4855">
        <w:rPr>
          <w:rFonts w:ascii="TH Sarabun New" w:hAnsi="TH Sarabun New" w:cs="TH Sarabun New"/>
          <w:noProof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5C15C98" wp14:editId="160A38F8">
                <wp:simplePos x="0" y="0"/>
                <wp:positionH relativeFrom="column">
                  <wp:posOffset>-46658</wp:posOffset>
                </wp:positionH>
                <wp:positionV relativeFrom="paragraph">
                  <wp:posOffset>155262</wp:posOffset>
                </wp:positionV>
                <wp:extent cx="457200" cy="5080"/>
                <wp:effectExtent l="38100" t="38100" r="57150" b="5207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sysDot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89E29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" o:spid="_x0000_s1026" type="#_x0000_t32" style="position:absolute;margin-left:-3.65pt;margin-top:12.25pt;width:36pt;height:.4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" strokecolor="red">
                <v:stroke dashstyle="1 1" startarrow="diamond" endarrow="diamond"/>
              </v:shape>
            </w:pict>
          </mc:Fallback>
        </mc:AlternateContent>
      </w:r>
      <w:r w:rsidR="0076287E" w:rsidRPr="00EC4855">
        <w:rPr>
          <w:rFonts w:ascii="TH Sarabun New" w:hAnsi="TH Sarabun New" w:cs="TH Sarabun New"/>
          <w:noProof/>
          <w:color w:val="FF0000"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383E6A" wp14:editId="05BF2474">
                <wp:simplePos x="0" y="0"/>
                <wp:positionH relativeFrom="column">
                  <wp:posOffset>-866775</wp:posOffset>
                </wp:positionH>
                <wp:positionV relativeFrom="paragraph">
                  <wp:posOffset>725331</wp:posOffset>
                </wp:positionV>
                <wp:extent cx="752475" cy="2667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66E2F0" w14:textId="77777777" w:rsidR="0076287E" w:rsidRPr="00F700DA" w:rsidRDefault="0076287E" w:rsidP="0076287E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83E6A" id="Text Box 8" o:spid="_x0000_s1028" type="#_x0000_t202" style="position:absolute;margin-left:-68.25pt;margin-top:57.1pt;width:59.25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4NoGw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" filled="f" stroked="f" strokeweight=".5pt">
                <v:textbox>
                  <w:txbxContent>
                    <w:p w14:paraId="4266E2F0" w14:textId="77777777" w:rsidR="0076287E" w:rsidRPr="00F700DA" w:rsidRDefault="0076287E" w:rsidP="0076287E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76287E" w:rsidRPr="00EC4855">
        <w:rPr>
          <w:rFonts w:ascii="TH Sarabun New" w:hAnsi="TH Sarabun New" w:cs="TH Sarabun New"/>
          <w:noProof/>
          <w:color w:val="FF0000"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E6359C" wp14:editId="6AA34F60">
                <wp:simplePos x="0" y="0"/>
                <wp:positionH relativeFrom="column">
                  <wp:posOffset>-157480</wp:posOffset>
                </wp:positionH>
                <wp:positionV relativeFrom="paragraph">
                  <wp:posOffset>713579</wp:posOffset>
                </wp:positionV>
                <wp:extent cx="114300" cy="323850"/>
                <wp:effectExtent l="38100" t="0" r="19050" b="19050"/>
                <wp:wrapNone/>
                <wp:docPr id="7" name="Left Brac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A92DD" id="Left Brace 7" o:spid="_x0000_s1026" type="#_x0000_t87" style="position:absolute;margin-left:-12.4pt;margin-top:56.2pt;width:9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76287E" w:rsidRPr="00EC4855">
        <w:rPr>
          <w:rFonts w:ascii="TH Sarabun New" w:hAnsi="TH Sarabun New" w:cs="TH Sarabun New"/>
          <w:sz w:val="30"/>
          <w:szCs w:val="30"/>
          <w:cs/>
        </w:rPr>
        <w:t>…………………………………………………………………………………………………………</w:t>
      </w:r>
      <w:r w:rsidR="00EC4855">
        <w:rPr>
          <w:rFonts w:ascii="TH Sarabun New" w:hAnsi="TH Sarabun New" w:cs="TH Sarabun New"/>
          <w:sz w:val="30"/>
          <w:szCs w:val="30"/>
        </w:rPr>
        <w:t>..</w:t>
      </w:r>
      <w:r w:rsidR="0076287E" w:rsidRPr="00EC4855">
        <w:rPr>
          <w:rFonts w:ascii="TH Sarabun New" w:hAnsi="TH Sarabun New" w:cs="TH Sarabun New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..……</w:t>
      </w:r>
      <w:r w:rsidR="006D3B47" w:rsidRPr="00EC4855">
        <w:rPr>
          <w:rFonts w:ascii="TH Sarabun New" w:hAnsi="TH Sarabun New" w:cs="TH Sarabun New"/>
          <w:sz w:val="30"/>
          <w:szCs w:val="30"/>
          <w:cs/>
        </w:rPr>
        <w:t xml:space="preserve">   </w:t>
      </w:r>
    </w:p>
    <w:p w14:paraId="57370355" w14:textId="77777777" w:rsidR="0076287E" w:rsidRPr="00EC4855" w:rsidRDefault="0076287E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</w:rPr>
      </w:pPr>
    </w:p>
    <w:p w14:paraId="7487B3B6" w14:textId="77777777" w:rsidR="003164F2" w:rsidRPr="00EC4855" w:rsidRDefault="00427F76" w:rsidP="00427F76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  <w:r w:rsidRPr="00EC4855">
        <w:rPr>
          <w:rFonts w:ascii="TH Sarabun New" w:hAnsi="TH Sarabun New" w:cs="TH Sarabun New" w:hint="cs"/>
          <w:noProof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6290E70" wp14:editId="401B9C21">
                <wp:simplePos x="0" y="0"/>
                <wp:positionH relativeFrom="column">
                  <wp:posOffset>87791</wp:posOffset>
                </wp:positionH>
                <wp:positionV relativeFrom="paragraph">
                  <wp:posOffset>269875</wp:posOffset>
                </wp:positionV>
                <wp:extent cx="230505" cy="219710"/>
                <wp:effectExtent l="0" t="0" r="0" b="889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3A7429" w14:textId="77777777" w:rsidR="00427F76" w:rsidRPr="00497B29" w:rsidRDefault="00427F76" w:rsidP="00427F76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90E70" id="Text Box 26" o:spid="_x0000_s1029" type="#_x0000_t202" style="position:absolute;margin-left:6.9pt;margin-top:21.25pt;width:18.15pt;height:17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" fillcolor="white [3212]" stroked="f" strokeweight=".5pt">
                <v:textbox>
                  <w:txbxContent>
                    <w:p w14:paraId="713A7429" w14:textId="77777777" w:rsidR="00427F76" w:rsidRPr="00497B29" w:rsidRDefault="00427F76" w:rsidP="00427F76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982851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ระเบียบวาระที่ </w:t>
      </w:r>
      <w:r w:rsidR="00982851" w:rsidRPr="00EC4855">
        <w:rPr>
          <w:rFonts w:ascii="TH Sarabun New" w:hAnsi="TH Sarabun New" w:cs="TH Sarabun New"/>
          <w:b/>
          <w:bCs/>
          <w:sz w:val="30"/>
          <w:szCs w:val="30"/>
        </w:rPr>
        <w:t>2</w:t>
      </w:r>
      <w:r w:rsidR="00DA3588" w:rsidRPr="00EC4855">
        <w:rPr>
          <w:rFonts w:ascii="TH Sarabun New" w:hAnsi="TH Sarabun New" w:cs="TH Sarabun New"/>
          <w:b/>
          <w:bCs/>
          <w:sz w:val="30"/>
          <w:szCs w:val="30"/>
          <w:cs/>
        </w:rPr>
        <w:tab/>
        <w:t>รับรองรายงานการประชุม</w:t>
      </w:r>
      <w:r w:rsidR="00982851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ครั้งที่ </w:t>
      </w:r>
      <w:r w:rsidR="00CD6B40" w:rsidRPr="00EC4855">
        <w:rPr>
          <w:rFonts w:ascii="TH Sarabun New" w:hAnsi="TH Sarabun New" w:cs="TH Sarabun New"/>
          <w:b/>
          <w:bCs/>
          <w:sz w:val="30"/>
          <w:szCs w:val="30"/>
        </w:rPr>
        <w:t>11</w:t>
      </w:r>
      <w:r w:rsidR="00D875D7" w:rsidRPr="00EC4855">
        <w:rPr>
          <w:rFonts w:ascii="TH Sarabun New" w:hAnsi="TH Sarabun New" w:cs="TH Sarabun New"/>
          <w:b/>
          <w:bCs/>
          <w:sz w:val="30"/>
          <w:szCs w:val="30"/>
          <w:cs/>
        </w:rPr>
        <w:t>/</w:t>
      </w:r>
      <w:r w:rsidR="00D875D7" w:rsidRPr="00EC4855">
        <w:rPr>
          <w:rFonts w:ascii="TH Sarabun New" w:hAnsi="TH Sarabun New" w:cs="TH Sarabun New"/>
          <w:b/>
          <w:bCs/>
          <w:sz w:val="30"/>
          <w:szCs w:val="30"/>
        </w:rPr>
        <w:t>256</w:t>
      </w:r>
      <w:r w:rsidR="00CD6B40" w:rsidRPr="00EC4855">
        <w:rPr>
          <w:rFonts w:ascii="TH Sarabun New" w:hAnsi="TH Sarabun New" w:cs="TH Sarabun New"/>
          <w:b/>
          <w:bCs/>
          <w:sz w:val="30"/>
          <w:szCs w:val="30"/>
        </w:rPr>
        <w:t>4</w:t>
      </w:r>
      <w:r w:rsidR="00982851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 เมื่อวันที่</w:t>
      </w:r>
      <w:r w:rsidR="00D875D7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  <w:r w:rsidR="00000714" w:rsidRPr="00EC4855">
        <w:rPr>
          <w:rFonts w:ascii="TH Sarabun New" w:hAnsi="TH Sarabun New" w:cs="TH Sarabun New"/>
          <w:b/>
          <w:bCs/>
          <w:sz w:val="30"/>
          <w:szCs w:val="30"/>
          <w:cs/>
        </w:rPr>
        <w:t>1</w:t>
      </w:r>
      <w:r w:rsidR="00CD6B40" w:rsidRPr="00EC4855">
        <w:rPr>
          <w:rFonts w:ascii="TH Sarabun New" w:hAnsi="TH Sarabun New" w:cs="TH Sarabun New" w:hint="cs"/>
          <w:b/>
          <w:bCs/>
          <w:sz w:val="30"/>
          <w:szCs w:val="30"/>
          <w:cs/>
        </w:rPr>
        <w:t>2</w:t>
      </w:r>
      <w:r w:rsidR="00000714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  <w:r w:rsidR="00CD6B40" w:rsidRPr="00EC4855">
        <w:rPr>
          <w:rFonts w:ascii="TH Sarabun New" w:hAnsi="TH Sarabun New" w:cs="TH Sarabun New" w:hint="cs"/>
          <w:b/>
          <w:bCs/>
          <w:sz w:val="30"/>
          <w:szCs w:val="30"/>
          <w:cs/>
        </w:rPr>
        <w:t>พฤศจิกายน</w:t>
      </w:r>
      <w:r w:rsidR="00D875D7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  <w:r w:rsidR="00D875D7" w:rsidRPr="00EC4855">
        <w:rPr>
          <w:rFonts w:ascii="TH Sarabun New" w:hAnsi="TH Sarabun New" w:cs="TH Sarabun New"/>
          <w:b/>
          <w:bCs/>
          <w:sz w:val="30"/>
          <w:szCs w:val="30"/>
        </w:rPr>
        <w:t>256</w:t>
      </w:r>
      <w:r w:rsidR="00CD6B40" w:rsidRPr="00EC4855">
        <w:rPr>
          <w:rFonts w:ascii="TH Sarabun New" w:hAnsi="TH Sarabun New" w:cs="TH Sarabun New"/>
          <w:b/>
          <w:bCs/>
          <w:sz w:val="30"/>
          <w:szCs w:val="30"/>
        </w:rPr>
        <w:t>4</w:t>
      </w:r>
      <w:r w:rsidR="00E33600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</w:p>
    <w:p w14:paraId="1506332C" w14:textId="77777777" w:rsidR="006D3B47" w:rsidRPr="00EC4855" w:rsidRDefault="00427F76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</w:rPr>
      </w:pPr>
      <w:r w:rsidRPr="00EC4855">
        <w:rPr>
          <w:rFonts w:ascii="TH Sarabun New" w:hAnsi="TH Sarabun New" w:cs="TH Sarabun New"/>
          <w:noProof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E4175BA" wp14:editId="304E554F">
                <wp:simplePos x="0" y="0"/>
                <wp:positionH relativeFrom="column">
                  <wp:posOffset>-53179</wp:posOffset>
                </wp:positionH>
                <wp:positionV relativeFrom="paragraph">
                  <wp:posOffset>113030</wp:posOffset>
                </wp:positionV>
                <wp:extent cx="457200" cy="5080"/>
                <wp:effectExtent l="38100" t="38100" r="57150" b="5207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sysDot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0C48F0" id="Straight Arrow Connector 25" o:spid="_x0000_s1026" type="#_x0000_t32" style="position:absolute;margin-left:-4.2pt;margin-top:8.9pt;width:36pt;height:.4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" strokecolor="red">
                <v:stroke dashstyle="1 1" startarrow="diamond" endarrow="diamond"/>
              </v:shape>
            </w:pict>
          </mc:Fallback>
        </mc:AlternateContent>
      </w:r>
      <w:r w:rsidR="00163FE7"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EC178A" w:rsidRPr="00EC4855">
        <w:rPr>
          <w:rFonts w:ascii="TH Sarabun New" w:hAnsi="TH Sarabun New" w:cs="TH Sarabun New"/>
          <w:sz w:val="30"/>
          <w:szCs w:val="30"/>
          <w:cs/>
        </w:rPr>
        <w:t xml:space="preserve">ที่ประชุมรับรองรายงานการประชุม </w:t>
      </w:r>
      <w:r w:rsidR="00872FBF" w:rsidRPr="00EC4855">
        <w:rPr>
          <w:rFonts w:ascii="TH Sarabun New" w:hAnsi="TH Sarabun New" w:cs="TH Sarabun New"/>
          <w:sz w:val="30"/>
          <w:szCs w:val="30"/>
          <w:cs/>
        </w:rPr>
        <w:t>โดยไม่มีการแก้ไขเพิ่มเติม</w:t>
      </w:r>
      <w:r w:rsidR="006D3B47" w:rsidRPr="00EC4855">
        <w:rPr>
          <w:rFonts w:ascii="TH Sarabun New" w:hAnsi="TH Sarabun New" w:cs="TH Sarabun New"/>
          <w:color w:val="FF0000"/>
          <w:sz w:val="30"/>
          <w:szCs w:val="30"/>
          <w:cs/>
        </w:rPr>
        <w:t xml:space="preserve"> </w:t>
      </w:r>
    </w:p>
    <w:p w14:paraId="29E5E1BF" w14:textId="77777777" w:rsidR="006D3B47" w:rsidRPr="00EC4855" w:rsidRDefault="006D3B47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</w:rPr>
      </w:pPr>
      <w:r w:rsidRPr="00EC4855">
        <w:rPr>
          <w:rFonts w:ascii="TH Sarabun New" w:hAnsi="TH Sarabun New" w:cs="TH Sarabun New"/>
          <w:color w:val="FF0000"/>
          <w:sz w:val="30"/>
          <w:szCs w:val="30"/>
          <w:cs/>
        </w:rPr>
        <w:t>หรือ แก้ไขรายงาน</w:t>
      </w:r>
    </w:p>
    <w:p w14:paraId="73123027" w14:textId="77777777" w:rsidR="006D3B47" w:rsidRPr="00EC4855" w:rsidRDefault="0076287E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  <w:cs/>
        </w:rPr>
      </w:pPr>
      <w:r w:rsidRPr="00EC4855">
        <w:rPr>
          <w:rFonts w:ascii="TH Sarabun New" w:hAnsi="TH Sarabun New" w:cs="TH Sarabun New"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2B918A" wp14:editId="4A7B2CCE">
                <wp:simplePos x="0" y="0"/>
                <wp:positionH relativeFrom="column">
                  <wp:posOffset>-864870</wp:posOffset>
                </wp:positionH>
                <wp:positionV relativeFrom="paragraph">
                  <wp:posOffset>210820</wp:posOffset>
                </wp:positionV>
                <wp:extent cx="752475" cy="2667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FE4764" w14:textId="77777777" w:rsidR="0076287E" w:rsidRPr="00F700DA" w:rsidRDefault="0076287E" w:rsidP="0076287E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B918A" id="Text Box 11" o:spid="_x0000_s1030" type="#_x0000_t202" style="position:absolute;margin-left:-68.1pt;margin-top:16.6pt;width:59.25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LH6Gw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" filled="f" stroked="f" strokeweight=".5pt">
                <v:textbox>
                  <w:txbxContent>
                    <w:p w14:paraId="5FFE4764" w14:textId="77777777" w:rsidR="0076287E" w:rsidRPr="00F700DA" w:rsidRDefault="0076287E" w:rsidP="0076287E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EC4855">
        <w:rPr>
          <w:rFonts w:ascii="TH Sarabun New" w:hAnsi="TH Sarabun New" w:cs="TH Sarabun New"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72B439" wp14:editId="3578E34C">
                <wp:simplePos x="0" y="0"/>
                <wp:positionH relativeFrom="column">
                  <wp:posOffset>-146685</wp:posOffset>
                </wp:positionH>
                <wp:positionV relativeFrom="paragraph">
                  <wp:posOffset>201456</wp:posOffset>
                </wp:positionV>
                <wp:extent cx="114300" cy="323850"/>
                <wp:effectExtent l="38100" t="0" r="19050" b="19050"/>
                <wp:wrapNone/>
                <wp:docPr id="10" name="Left Bra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B7442" id="Left Brace 10" o:spid="_x0000_s1026" type="#_x0000_t87" style="position:absolute;margin-left:-11.55pt;margin-top:15.85pt;width:9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6D3B47" w:rsidRPr="00EC4855">
        <w:rPr>
          <w:rFonts w:ascii="TH Sarabun New" w:hAnsi="TH Sarabun New" w:cs="TH Sarabun New"/>
          <w:color w:val="FF0000"/>
          <w:sz w:val="30"/>
          <w:szCs w:val="30"/>
          <w:cs/>
        </w:rPr>
        <w:tab/>
        <w:t xml:space="preserve">หน้า </w:t>
      </w:r>
      <w:r w:rsidR="006D3B47" w:rsidRPr="00EC4855">
        <w:rPr>
          <w:rFonts w:ascii="TH Sarabun New" w:hAnsi="TH Sarabun New" w:cs="TH Sarabun New"/>
          <w:color w:val="FF0000"/>
          <w:sz w:val="30"/>
          <w:szCs w:val="30"/>
          <w:cs/>
        </w:rPr>
        <w:tab/>
        <w:t>บรรทัดที่</w:t>
      </w:r>
      <w:r w:rsidR="006D3B47" w:rsidRPr="00EC4855">
        <w:rPr>
          <w:rFonts w:ascii="TH Sarabun New" w:hAnsi="TH Sarabun New" w:cs="TH Sarabun New"/>
          <w:color w:val="FF0000"/>
          <w:sz w:val="30"/>
          <w:szCs w:val="30"/>
          <w:cs/>
        </w:rPr>
        <w:tab/>
      </w:r>
      <w:r w:rsidR="006D3B47" w:rsidRPr="00EC4855">
        <w:rPr>
          <w:rFonts w:ascii="TH Sarabun New" w:hAnsi="TH Sarabun New" w:cs="TH Sarabun New"/>
          <w:color w:val="FF0000"/>
          <w:sz w:val="30"/>
          <w:szCs w:val="30"/>
          <w:cs/>
        </w:rPr>
        <w:tab/>
        <w:t>แก้ไขจาก “..........”   เป็น  “............”</w:t>
      </w:r>
    </w:p>
    <w:p w14:paraId="1BCE4B38" w14:textId="77777777" w:rsidR="00E721A8" w:rsidRPr="00EC4855" w:rsidRDefault="006D3B47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</w:rPr>
      </w:pPr>
      <w:r w:rsidRPr="00EC4855">
        <w:rPr>
          <w:rFonts w:ascii="TH Sarabun New" w:hAnsi="TH Sarabun New" w:cs="TH Sarabun New"/>
          <w:color w:val="FF0000"/>
          <w:sz w:val="30"/>
          <w:szCs w:val="30"/>
          <w:cs/>
        </w:rPr>
        <w:tab/>
      </w:r>
      <w:r w:rsidR="00475CF6" w:rsidRPr="00EC4855">
        <w:rPr>
          <w:rFonts w:ascii="TH Sarabun New" w:hAnsi="TH Sarabun New" w:cs="TH Sarabun New"/>
          <w:color w:val="FF0000"/>
          <w:sz w:val="30"/>
          <w:szCs w:val="30"/>
          <w:cs/>
        </w:rPr>
        <w:t xml:space="preserve"> </w:t>
      </w:r>
    </w:p>
    <w:p w14:paraId="54287158" w14:textId="77777777" w:rsidR="00021ADA" w:rsidRPr="00EC4855" w:rsidRDefault="00982851" w:rsidP="00427F76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ระเบียบวาระที่ </w:t>
      </w:r>
      <w:r w:rsidRPr="00EC4855">
        <w:rPr>
          <w:rFonts w:ascii="TH Sarabun New" w:hAnsi="TH Sarabun New" w:cs="TH Sarabun New"/>
          <w:b/>
          <w:bCs/>
          <w:sz w:val="30"/>
          <w:szCs w:val="30"/>
        </w:rPr>
        <w:t>3</w:t>
      </w:r>
      <w:r w:rsidRPr="00EC4855">
        <w:rPr>
          <w:rFonts w:ascii="TH Sarabun New" w:hAnsi="TH Sarabun New" w:cs="TH Sarabun New"/>
          <w:b/>
          <w:bCs/>
          <w:sz w:val="30"/>
          <w:szCs w:val="30"/>
        </w:rPr>
        <w:tab/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เรื่องสืบเนื่อง </w:t>
      </w:r>
      <w:r w:rsidR="00FF5BCC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  <w:r w:rsidR="00F77E96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  <w:r w:rsidR="00655784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</w:p>
    <w:p w14:paraId="2E911A2E" w14:textId="77777777" w:rsidR="006D3B47" w:rsidRPr="00EC4855" w:rsidRDefault="00427F76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 w:hint="cs"/>
          <w:b/>
          <w:bCs/>
          <w:sz w:val="30"/>
          <w:szCs w:val="30"/>
          <w:cs/>
        </w:rPr>
        <w:t>3.1</w:t>
      </w:r>
      <w:r w:rsidR="006D3B47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  <w:r w:rsidR="0076287E" w:rsidRPr="00EC4855">
        <w:rPr>
          <w:rFonts w:ascii="TH Sarabun New" w:hAnsi="TH Sarabun New" w:cs="TH Sarabun New"/>
          <w:b/>
          <w:bCs/>
          <w:sz w:val="30"/>
          <w:szCs w:val="30"/>
          <w:cs/>
        </w:rPr>
        <w:t>……………………………………………………………………………………………………….</w:t>
      </w:r>
      <w:r w:rsidR="006D3B47" w:rsidRPr="00EC4855">
        <w:rPr>
          <w:rFonts w:ascii="TH Sarabun New" w:hAnsi="TH Sarabun New" w:cs="TH Sarabun New"/>
          <w:sz w:val="30"/>
          <w:szCs w:val="30"/>
          <w:cs/>
        </w:rPr>
        <w:t xml:space="preserve"> (ตัวอักษรเข้ม)</w:t>
      </w:r>
    </w:p>
    <w:p w14:paraId="0FA62F0E" w14:textId="3E8341CF" w:rsidR="006D3B47" w:rsidRPr="00EC4855" w:rsidRDefault="00124EF3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B4A65C" wp14:editId="225F09C4">
                <wp:simplePos x="0" y="0"/>
                <wp:positionH relativeFrom="column">
                  <wp:posOffset>60164</wp:posOffset>
                </wp:positionH>
                <wp:positionV relativeFrom="paragraph">
                  <wp:posOffset>31750</wp:posOffset>
                </wp:positionV>
                <wp:extent cx="230505" cy="219710"/>
                <wp:effectExtent l="0" t="0" r="0" b="889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88CED6" w14:textId="77777777" w:rsidR="00124EF3" w:rsidRPr="00497B29" w:rsidRDefault="00124EF3" w:rsidP="00124EF3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4A65C" id="Text Box 34" o:spid="_x0000_s1031" type="#_x0000_t202" style="position:absolute;margin-left:4.75pt;margin-top:2.5pt;width:18.15pt;height:17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" fillcolor="white [3212]" stroked="f" strokeweight=".5pt">
                <v:textbox>
                  <w:txbxContent>
                    <w:p w14:paraId="2988CED6" w14:textId="77777777" w:rsidR="00124EF3" w:rsidRPr="00497B29" w:rsidRDefault="00124EF3" w:rsidP="00124EF3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Pr="00EC4855">
        <w:rPr>
          <w:rFonts w:ascii="TH Sarabun New" w:hAnsi="TH Sarabun New" w:cs="TH Sarabun New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3065EE0" wp14:editId="16727378">
                <wp:simplePos x="0" y="0"/>
                <wp:positionH relativeFrom="column">
                  <wp:posOffset>-60799</wp:posOffset>
                </wp:positionH>
                <wp:positionV relativeFrom="paragraph">
                  <wp:posOffset>162560</wp:posOffset>
                </wp:positionV>
                <wp:extent cx="457200" cy="5080"/>
                <wp:effectExtent l="38100" t="38100" r="57150" b="5207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sysDot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6750B3" id="Straight Arrow Connector 23" o:spid="_x0000_s1026" type="#_x0000_t32" style="position:absolute;margin-left:-4.8pt;margin-top:12.8pt;width:36pt;height:.4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" strokecolor="red">
                <v:stroke dashstyle="1 1" startarrow="diamond" endarrow="diamond"/>
              </v:shape>
            </w:pict>
          </mc:Fallback>
        </mc:AlternateContent>
      </w:r>
      <w:r w:rsidR="0076287E" w:rsidRPr="00EC4855">
        <w:rPr>
          <w:rFonts w:ascii="TH Sarabun New" w:hAnsi="TH Sarabun New" w:cs="TH Sarabun New"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C48FFF" wp14:editId="72D4F576">
                <wp:simplePos x="0" y="0"/>
                <wp:positionH relativeFrom="column">
                  <wp:posOffset>-857885</wp:posOffset>
                </wp:positionH>
                <wp:positionV relativeFrom="paragraph">
                  <wp:posOffset>725170</wp:posOffset>
                </wp:positionV>
                <wp:extent cx="752475" cy="2667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E244D0" w14:textId="77777777" w:rsidR="0076287E" w:rsidRPr="00F700DA" w:rsidRDefault="0076287E" w:rsidP="0076287E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48FFF" id="Text Box 14" o:spid="_x0000_s1032" type="#_x0000_t202" style="position:absolute;margin-left:-67.55pt;margin-top:57.1pt;width:59.25pt;height:2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l+LGg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" filled="f" stroked="f" strokeweight=".5pt">
                <v:textbox>
                  <w:txbxContent>
                    <w:p w14:paraId="70E244D0" w14:textId="77777777" w:rsidR="0076287E" w:rsidRPr="00F700DA" w:rsidRDefault="0076287E" w:rsidP="0076287E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76287E" w:rsidRPr="00EC4855">
        <w:rPr>
          <w:rFonts w:ascii="TH Sarabun New" w:hAnsi="TH Sarabun New" w:cs="TH Sarabun New"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D9A92C" wp14:editId="2F3C002F">
                <wp:simplePos x="0" y="0"/>
                <wp:positionH relativeFrom="column">
                  <wp:posOffset>-142240</wp:posOffset>
                </wp:positionH>
                <wp:positionV relativeFrom="paragraph">
                  <wp:posOffset>715806</wp:posOffset>
                </wp:positionV>
                <wp:extent cx="114300" cy="323850"/>
                <wp:effectExtent l="38100" t="0" r="19050" b="19050"/>
                <wp:wrapNone/>
                <wp:docPr id="13" name="Left Brac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286409" id="Left Brace 13" o:spid="_x0000_s1026" type="#_x0000_t87" style="position:absolute;margin-left:-11.2pt;margin-top:56.35pt;width:9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" adj="1906" strokecolor="red" strokeweight=".5pt">
                <v:stroke joinstyle="miter"/>
              </v:shape>
            </w:pict>
          </mc:Fallback>
        </mc:AlternateContent>
      </w:r>
      <w:r w:rsidRPr="00EC4855">
        <w:rPr>
          <w:rFonts w:ascii="TH Sarabun New" w:hAnsi="TH Sarabun New" w:cs="TH Sarabun New"/>
          <w:sz w:val="30"/>
          <w:szCs w:val="30"/>
        </w:rPr>
        <w:tab/>
      </w:r>
      <w:r w:rsidR="0076287E" w:rsidRPr="00EC4855">
        <w:rPr>
          <w:rFonts w:ascii="TH Sarabun New" w:hAnsi="TH Sarabun New" w:cs="TH Sarabun New"/>
          <w:sz w:val="30"/>
          <w:szCs w:val="30"/>
          <w:cs/>
        </w:rPr>
        <w:t>……………………………………………………………………………………………………………………………………</w:t>
      </w:r>
      <w:r w:rsidR="00EC4855">
        <w:rPr>
          <w:rFonts w:ascii="TH Sarabun New" w:hAnsi="TH Sarabun New" w:cs="TH Sarabun New"/>
          <w:sz w:val="30"/>
          <w:szCs w:val="30"/>
        </w:rPr>
        <w:t>..</w:t>
      </w:r>
      <w:r w:rsidR="0076287E" w:rsidRPr="00EC4855">
        <w:rPr>
          <w:rFonts w:ascii="TH Sarabun New" w:hAnsi="TH Sarabun New" w:cs="TH Sarabun New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</w:t>
      </w:r>
    </w:p>
    <w:p w14:paraId="7567E57A" w14:textId="77777777" w:rsidR="00906A1C" w:rsidRPr="00EC4855" w:rsidRDefault="00906A1C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</w:rPr>
      </w:pPr>
    </w:p>
    <w:p w14:paraId="2DDB7EC5" w14:textId="77777777" w:rsidR="00982851" w:rsidRPr="00EC4855" w:rsidRDefault="00DA3588" w:rsidP="00427F76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ระเบียบวาระที่ 4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ab/>
      </w:r>
      <w:r w:rsidR="00982851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เรื่องพิจารณา </w:t>
      </w:r>
    </w:p>
    <w:p w14:paraId="589B125F" w14:textId="77777777" w:rsidR="006D3B47" w:rsidRPr="00EC4855" w:rsidRDefault="007809F0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</w:rPr>
        <w:t>4</w:t>
      </w: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.</w:t>
      </w:r>
      <w:r w:rsidRPr="00EC4855">
        <w:rPr>
          <w:rFonts w:ascii="TH Sarabun New" w:hAnsi="TH Sarabun New" w:cs="TH Sarabun New"/>
          <w:b/>
          <w:bCs/>
          <w:sz w:val="30"/>
          <w:szCs w:val="30"/>
        </w:rPr>
        <w:t xml:space="preserve">1 </w:t>
      </w:r>
      <w:r w:rsidR="0076287E" w:rsidRPr="00EC4855">
        <w:rPr>
          <w:rFonts w:ascii="TH Sarabun New" w:hAnsi="TH Sarabun New" w:cs="TH Sarabun New"/>
          <w:b/>
          <w:bCs/>
          <w:sz w:val="30"/>
          <w:szCs w:val="30"/>
          <w:cs/>
        </w:rPr>
        <w:t>....................................................................................................................</w:t>
      </w:r>
      <w:r w:rsidR="006D3B47" w:rsidRPr="00EC4855">
        <w:rPr>
          <w:rFonts w:ascii="TH Sarabun New" w:hAnsi="TH Sarabun New" w:cs="TH Sarabun New"/>
          <w:sz w:val="30"/>
          <w:szCs w:val="30"/>
          <w:cs/>
        </w:rPr>
        <w:t xml:space="preserve"> (ตัวอักษรเข้ม)</w:t>
      </w:r>
    </w:p>
    <w:p w14:paraId="501CB94D" w14:textId="79DE0963" w:rsidR="00DC642A" w:rsidRPr="00EC4855" w:rsidRDefault="00427F76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 w:hint="cs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BDFE703" wp14:editId="47AE330F">
                <wp:simplePos x="0" y="0"/>
                <wp:positionH relativeFrom="column">
                  <wp:posOffset>113030</wp:posOffset>
                </wp:positionH>
                <wp:positionV relativeFrom="paragraph">
                  <wp:posOffset>37939</wp:posOffset>
                </wp:positionV>
                <wp:extent cx="230505" cy="219710"/>
                <wp:effectExtent l="0" t="0" r="0" b="889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1511B8" w14:textId="77777777" w:rsidR="00427F76" w:rsidRPr="00497B29" w:rsidRDefault="00427F76" w:rsidP="00427F76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FE703" id="Text Box 30" o:spid="_x0000_s1033" type="#_x0000_t202" style="position:absolute;margin-left:8.9pt;margin-top:3pt;width:18.15pt;height:17.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" fillcolor="white [3212]" stroked="f" strokeweight=".5pt">
                <v:textbox>
                  <w:txbxContent>
                    <w:p w14:paraId="6E1511B8" w14:textId="77777777" w:rsidR="00427F76" w:rsidRPr="00497B29" w:rsidRDefault="00427F76" w:rsidP="00427F76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Pr="00EC4855">
        <w:rPr>
          <w:rFonts w:ascii="TH Sarabun New" w:hAnsi="TH Sarabun New" w:cs="TH Sarabun New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E99F8B" wp14:editId="1D9A49DA">
                <wp:simplePos x="0" y="0"/>
                <wp:positionH relativeFrom="column">
                  <wp:posOffset>-26670</wp:posOffset>
                </wp:positionH>
                <wp:positionV relativeFrom="paragraph">
                  <wp:posOffset>161451</wp:posOffset>
                </wp:positionV>
                <wp:extent cx="457200" cy="5080"/>
                <wp:effectExtent l="38100" t="38100" r="57150" b="5207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sysDot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880148" id="Straight Arrow Connector 29" o:spid="_x0000_s1026" type="#_x0000_t32" style="position:absolute;margin-left:-2.1pt;margin-top:12.7pt;width:36pt;height:.4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" strokecolor="red">
                <v:stroke dashstyle="1 1" startarrow="diamond" endarrow="diamond"/>
              </v:shape>
            </w:pict>
          </mc:Fallback>
        </mc:AlternateContent>
      </w:r>
      <w:r w:rsidRPr="00EC4855">
        <w:rPr>
          <w:rFonts w:ascii="TH Sarabun New" w:hAnsi="TH Sarabun New" w:cs="TH Sarabun New"/>
          <w:sz w:val="30"/>
          <w:szCs w:val="30"/>
        </w:rPr>
        <w:tab/>
      </w:r>
      <w:r w:rsidR="0076287E" w:rsidRPr="00EC4855">
        <w:rPr>
          <w:rFonts w:ascii="TH Sarabun New" w:hAnsi="TH Sarabun New" w:cs="TH Sarabun New"/>
          <w:sz w:val="30"/>
          <w:szCs w:val="30"/>
          <w:cs/>
        </w:rPr>
        <w:t>……………………………………………………………………………………………………………………………………</w:t>
      </w:r>
      <w:r w:rsidR="00EC4855">
        <w:rPr>
          <w:rFonts w:ascii="TH Sarabun New" w:hAnsi="TH Sarabun New" w:cs="TH Sarabun New"/>
          <w:sz w:val="30"/>
          <w:szCs w:val="30"/>
        </w:rPr>
        <w:t>..</w:t>
      </w:r>
      <w:r w:rsidR="0076287E" w:rsidRPr="00EC4855">
        <w:rPr>
          <w:rFonts w:ascii="TH Sarabun New" w:hAnsi="TH Sarabun New" w:cs="TH Sarabun New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.....</w:t>
      </w:r>
    </w:p>
    <w:p w14:paraId="78FDA34C" w14:textId="77777777" w:rsidR="00DC642A" w:rsidRPr="00EC4855" w:rsidRDefault="0076287E" w:rsidP="00427F76">
      <w:pPr>
        <w:spacing w:after="0" w:line="240" w:lineRule="auto"/>
        <w:rPr>
          <w:rFonts w:ascii="TH Sarabun New" w:hAnsi="TH Sarabun New" w:cs="TH Sarabun New"/>
          <w:sz w:val="30"/>
          <w:szCs w:val="30"/>
          <w:cs/>
        </w:rPr>
      </w:pPr>
      <w:r w:rsidRPr="00EC4855">
        <w:rPr>
          <w:rFonts w:ascii="TH Sarabun New" w:hAnsi="TH Sarabun New" w:cs="TH Sarabun New"/>
          <w:b/>
          <w:bCs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0FE612" wp14:editId="53FA1685">
                <wp:simplePos x="0" y="0"/>
                <wp:positionH relativeFrom="column">
                  <wp:posOffset>-871220</wp:posOffset>
                </wp:positionH>
                <wp:positionV relativeFrom="paragraph">
                  <wp:posOffset>260350</wp:posOffset>
                </wp:positionV>
                <wp:extent cx="752475" cy="2667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428EDE" w14:textId="77777777" w:rsidR="0076287E" w:rsidRPr="00F700DA" w:rsidRDefault="0076287E" w:rsidP="0076287E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FE612" id="Text Box 16" o:spid="_x0000_s1034" type="#_x0000_t202" style="position:absolute;margin-left:-68.6pt;margin-top:20.5pt;width:59.25pt;height:2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aUFGw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" filled="f" stroked="f" strokeweight=".5pt">
                <v:textbox>
                  <w:txbxContent>
                    <w:p w14:paraId="28428EDE" w14:textId="77777777" w:rsidR="0076287E" w:rsidRPr="00F700DA" w:rsidRDefault="0076287E" w:rsidP="0076287E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EC4855">
        <w:rPr>
          <w:rFonts w:ascii="TH Sarabun New" w:hAnsi="TH Sarabun New" w:cs="TH Sarabun New"/>
          <w:b/>
          <w:bCs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3EC389" wp14:editId="4EE022BB">
                <wp:simplePos x="0" y="0"/>
                <wp:positionH relativeFrom="column">
                  <wp:posOffset>-165100</wp:posOffset>
                </wp:positionH>
                <wp:positionV relativeFrom="paragraph">
                  <wp:posOffset>250986</wp:posOffset>
                </wp:positionV>
                <wp:extent cx="114300" cy="323850"/>
                <wp:effectExtent l="38100" t="0" r="19050" b="19050"/>
                <wp:wrapNone/>
                <wp:docPr id="15" name="Left Brac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40055" id="Left Brace 15" o:spid="_x0000_s1026" type="#_x0000_t87" style="position:absolute;margin-left:-13pt;margin-top:19.75pt;width:9pt;height:25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" adj="1906" strokecolor="red" strokeweight=".5pt">
                <v:stroke joinstyle="miter"/>
              </v:shape>
            </w:pict>
          </mc:Fallback>
        </mc:AlternateContent>
      </w:r>
      <w:r w:rsidR="00DC642A" w:rsidRPr="00EC4855">
        <w:rPr>
          <w:rFonts w:ascii="TH Sarabun New" w:hAnsi="TH Sarabun New" w:cs="TH Sarabun New"/>
          <w:b/>
          <w:bCs/>
          <w:color w:val="FF0000"/>
          <w:sz w:val="30"/>
          <w:szCs w:val="30"/>
          <w:cs/>
        </w:rPr>
        <w:t>มติ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XX</w:t>
      </w:r>
      <w:r w:rsidR="001A0205" w:rsidRPr="00EC4855">
        <w:rPr>
          <w:rFonts w:ascii="TH Sarabun New" w:hAnsi="TH Sarabun New" w:cs="TH Sarabun New"/>
          <w:b/>
          <w:bCs/>
          <w:color w:val="FF0000"/>
          <w:sz w:val="30"/>
          <w:szCs w:val="30"/>
          <w:cs/>
        </w:rPr>
        <w:t>1</w:t>
      </w:r>
      <w:r w:rsidR="00DC642A" w:rsidRPr="00EC4855">
        <w:rPr>
          <w:rFonts w:ascii="TH Sarabun New" w:hAnsi="TH Sarabun New" w:cs="TH Sarabun New"/>
          <w:b/>
          <w:bCs/>
          <w:color w:val="FF0000"/>
          <w:sz w:val="30"/>
          <w:szCs w:val="30"/>
          <w:cs/>
        </w:rPr>
        <w:t>/2561</w:t>
      </w:r>
      <w:r w:rsidR="00DC642A" w:rsidRPr="00EC4855">
        <w:rPr>
          <w:rFonts w:ascii="TH Sarabun New" w:hAnsi="TH Sarabun New" w:cs="TH Sarabun New"/>
          <w:color w:val="FF0000"/>
          <w:sz w:val="30"/>
          <w:szCs w:val="30"/>
          <w:cs/>
        </w:rPr>
        <w:tab/>
      </w:r>
      <w:r w:rsidRPr="00EC4855">
        <w:rPr>
          <w:rFonts w:ascii="TH Sarabun New" w:hAnsi="TH Sarabun New" w:cs="TH Sarabun New"/>
          <w:sz w:val="30"/>
          <w:szCs w:val="30"/>
          <w:cs/>
        </w:rPr>
        <w:t>………………………………………………………………………………………………………………………………….</w:t>
      </w:r>
    </w:p>
    <w:p w14:paraId="356EA321" w14:textId="77777777" w:rsidR="00390571" w:rsidRPr="00EC4855" w:rsidRDefault="00390571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</w:rPr>
      </w:pPr>
    </w:p>
    <w:p w14:paraId="70750107" w14:textId="77777777" w:rsidR="00044EDF" w:rsidRPr="00EC4855" w:rsidRDefault="00044EDF" w:rsidP="00427F76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  <w:cs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ระเบียบวาระที่ 5</w:t>
      </w:r>
      <w:r w:rsidR="00427F76" w:rsidRPr="00EC4855">
        <w:rPr>
          <w:rFonts w:ascii="TH Sarabun New" w:hAnsi="TH Sarabun New" w:cs="TH Sarabun New"/>
          <w:b/>
          <w:bCs/>
          <w:sz w:val="30"/>
          <w:szCs w:val="30"/>
        </w:rPr>
        <w:tab/>
      </w:r>
      <w:r w:rsidR="005D3D45"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เรื่องอื่นๆ </w:t>
      </w:r>
    </w:p>
    <w:p w14:paraId="53B553CA" w14:textId="77777777" w:rsidR="006D3B47" w:rsidRPr="00EC4855" w:rsidRDefault="00044EDF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 xml:space="preserve">5.1  </w:t>
      </w:r>
      <w:r w:rsidR="0076287E" w:rsidRPr="00EC4855">
        <w:rPr>
          <w:rFonts w:ascii="TH Sarabun New" w:hAnsi="TH Sarabun New" w:cs="TH Sarabun New"/>
          <w:b/>
          <w:bCs/>
          <w:sz w:val="30"/>
          <w:szCs w:val="30"/>
          <w:cs/>
        </w:rPr>
        <w:t>..................................................................................................................</w:t>
      </w:r>
      <w:r w:rsidR="006D3B47" w:rsidRPr="00EC4855">
        <w:rPr>
          <w:rFonts w:ascii="TH Sarabun New" w:hAnsi="TH Sarabun New" w:cs="TH Sarabun New"/>
          <w:sz w:val="30"/>
          <w:szCs w:val="30"/>
          <w:cs/>
        </w:rPr>
        <w:t xml:space="preserve"> (ตัวอักษรเข้ม)</w:t>
      </w:r>
    </w:p>
    <w:p w14:paraId="6E5C5C19" w14:textId="77777777" w:rsidR="006D3B47" w:rsidRPr="00EC4855" w:rsidRDefault="00427F76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 w:hint="cs"/>
          <w:noProof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7A1301C" wp14:editId="4DBF6349">
                <wp:simplePos x="0" y="0"/>
                <wp:positionH relativeFrom="column">
                  <wp:posOffset>104614</wp:posOffset>
                </wp:positionH>
                <wp:positionV relativeFrom="paragraph">
                  <wp:posOffset>43815</wp:posOffset>
                </wp:positionV>
                <wp:extent cx="230505" cy="219710"/>
                <wp:effectExtent l="0" t="0" r="0" b="889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DFC575" w14:textId="77777777" w:rsidR="00427F76" w:rsidRPr="00497B29" w:rsidRDefault="00427F76" w:rsidP="00427F76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1301C" id="Text Box 28" o:spid="_x0000_s1035" type="#_x0000_t202" style="position:absolute;margin-left:8.25pt;margin-top:3.45pt;width:18.15pt;height:17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" fillcolor="white [3212]" stroked="f" strokeweight=".5pt">
                <v:textbox>
                  <w:txbxContent>
                    <w:p w14:paraId="7FDFC575" w14:textId="77777777" w:rsidR="00427F76" w:rsidRPr="00497B29" w:rsidRDefault="00427F76" w:rsidP="00427F76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Pr="00EC4855">
        <w:rPr>
          <w:rFonts w:ascii="TH Sarabun New" w:hAnsi="TH Sarabun New" w:cs="TH Sarabun New"/>
          <w:noProof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250BB70" wp14:editId="2E33A250">
                <wp:simplePos x="0" y="0"/>
                <wp:positionH relativeFrom="column">
                  <wp:posOffset>-27144</wp:posOffset>
                </wp:positionH>
                <wp:positionV relativeFrom="paragraph">
                  <wp:posOffset>168275</wp:posOffset>
                </wp:positionV>
                <wp:extent cx="457200" cy="5080"/>
                <wp:effectExtent l="38100" t="38100" r="57150" b="5207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sysDot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216433" id="Straight Arrow Connector 27" o:spid="_x0000_s1026" type="#_x0000_t32" style="position:absolute;margin-left:-2.15pt;margin-top:13.25pt;width:36pt;height:.4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" strokecolor="red">
                <v:stroke dashstyle="1 1" startarrow="diamond" endarrow="diamond"/>
              </v:shape>
            </w:pict>
          </mc:Fallback>
        </mc:AlternateContent>
      </w:r>
      <w:r w:rsidR="0076287E" w:rsidRPr="00EC4855">
        <w:rPr>
          <w:rFonts w:ascii="TH Sarabun New" w:hAnsi="TH Sarabun New" w:cs="TH Sarabun New"/>
          <w:noProof/>
          <w:color w:val="FF0000"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E69CC0" wp14:editId="63182260">
                <wp:simplePos x="0" y="0"/>
                <wp:positionH relativeFrom="column">
                  <wp:posOffset>-864870</wp:posOffset>
                </wp:positionH>
                <wp:positionV relativeFrom="paragraph">
                  <wp:posOffset>723900</wp:posOffset>
                </wp:positionV>
                <wp:extent cx="752475" cy="2667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A987ED" w14:textId="77777777" w:rsidR="0076287E" w:rsidRPr="00F700DA" w:rsidRDefault="0076287E" w:rsidP="0076287E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69CC0" id="Text Box 18" o:spid="_x0000_s1036" type="#_x0000_t202" style="position:absolute;margin-left:-68.1pt;margin-top:57pt;width:59.25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pkSGgIAADMEAAAOAAAAZHJzL2Uyb0RvYy54bWysU9uO2yAQfa/Uf0C8N3bSXLZWnFW6q1SV&#10;ot2VstU+EwyxJWAokNjp13fAuWnbp6ovMDDDXM45zO87rchBON+AKelwkFMiDIeqMbuS/nhdfbq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" filled="f" stroked="f" strokeweight=".5pt">
                <v:textbox>
                  <w:txbxContent>
                    <w:p w14:paraId="10A987ED" w14:textId="77777777" w:rsidR="0076287E" w:rsidRPr="00F700DA" w:rsidRDefault="0076287E" w:rsidP="0076287E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76287E" w:rsidRPr="00EC4855">
        <w:rPr>
          <w:rFonts w:ascii="TH Sarabun New" w:hAnsi="TH Sarabun New" w:cs="TH Sarabun New"/>
          <w:noProof/>
          <w:color w:val="FF0000"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EBB8A8" wp14:editId="0117E192">
                <wp:simplePos x="0" y="0"/>
                <wp:positionH relativeFrom="column">
                  <wp:posOffset>-156845</wp:posOffset>
                </wp:positionH>
                <wp:positionV relativeFrom="paragraph">
                  <wp:posOffset>714849</wp:posOffset>
                </wp:positionV>
                <wp:extent cx="114300" cy="323850"/>
                <wp:effectExtent l="38100" t="0" r="19050" b="19050"/>
                <wp:wrapNone/>
                <wp:docPr id="17" name="Left Brac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DB220" id="Left Brace 17" o:spid="_x0000_s1026" type="#_x0000_t87" style="position:absolute;margin-left:-12.35pt;margin-top:56.3pt;width:9pt;height:2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" adj="1906" strokecolor="red" strokeweight=".5pt">
                <v:stroke joinstyle="miter"/>
              </v:shape>
            </w:pict>
          </mc:Fallback>
        </mc:AlternateContent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76287E" w:rsidRPr="00EC4855">
        <w:rPr>
          <w:rFonts w:ascii="TH Sarabun New" w:hAnsi="TH Sarabun New" w:cs="TH Sarabun New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846249D" w14:textId="77777777" w:rsidR="00906A1C" w:rsidRPr="00EC4855" w:rsidRDefault="00906A1C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</w:rPr>
      </w:pPr>
    </w:p>
    <w:p w14:paraId="65F78CD9" w14:textId="57C6E672" w:rsidR="00906A1C" w:rsidRPr="00EC4855" w:rsidRDefault="00982851" w:rsidP="00427F76">
      <w:pPr>
        <w:spacing w:after="0" w:line="240" w:lineRule="auto"/>
        <w:rPr>
          <w:rFonts w:ascii="TH Sarabun New" w:hAnsi="TH Sarabun New" w:cs="TH Sarabun New"/>
          <w:color w:val="FF0000"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นัดประชุมครั้งต่อไป</w:t>
      </w:r>
      <w:r w:rsidR="00ED74AF" w:rsidRPr="00EC4855">
        <w:rPr>
          <w:rFonts w:ascii="TH Sarabun New" w:hAnsi="TH Sarabun New" w:cs="TH Sarabun New"/>
          <w:color w:val="FF0000"/>
          <w:sz w:val="30"/>
          <w:szCs w:val="30"/>
        </w:rPr>
        <w:t>xx</w:t>
      </w:r>
      <w:r w:rsidRPr="00EC4855">
        <w:rPr>
          <w:rFonts w:ascii="TH Sarabun New" w:hAnsi="TH Sarabun New" w:cs="TH Sarabun New"/>
          <w:sz w:val="30"/>
          <w:szCs w:val="30"/>
          <w:u w:val="single"/>
          <w:cs/>
        </w:rPr>
        <w:t>ครั้งที่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="00CD6B40" w:rsidRPr="00EC4855">
        <w:rPr>
          <w:rFonts w:ascii="TH Sarabun New" w:hAnsi="TH Sarabun New" w:cs="TH Sarabun New" w:hint="cs"/>
          <w:sz w:val="30"/>
          <w:szCs w:val="30"/>
          <w:u w:val="single"/>
          <w:cs/>
        </w:rPr>
        <w:t>2</w:t>
      </w:r>
      <w:r w:rsidR="003F303A" w:rsidRPr="00EC4855">
        <w:rPr>
          <w:rFonts w:ascii="TH Sarabun New" w:hAnsi="TH Sarabun New" w:cs="TH Sarabun New"/>
          <w:sz w:val="30"/>
          <w:szCs w:val="30"/>
          <w:u w:val="single"/>
          <w:cs/>
        </w:rPr>
        <w:t>/256</w:t>
      </w:r>
      <w:r w:rsidR="008D5EE5">
        <w:rPr>
          <w:rFonts w:ascii="TH Sarabun New" w:hAnsi="TH Sarabun New" w:cs="TH Sarabun New"/>
          <w:color w:val="000000" w:themeColor="text1"/>
          <w:sz w:val="30"/>
          <w:szCs w:val="30"/>
        </w:rPr>
        <w:t>5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Pr="00EC4855">
        <w:rPr>
          <w:rFonts w:ascii="TH Sarabun New" w:hAnsi="TH Sarabun New" w:cs="TH Sarabun New"/>
          <w:sz w:val="30"/>
          <w:szCs w:val="30"/>
          <w:u w:val="single"/>
          <w:cs/>
        </w:rPr>
        <w:t>วันที่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="005E3CBB" w:rsidRPr="00EC4855">
        <w:rPr>
          <w:rFonts w:ascii="TH Sarabun New" w:hAnsi="TH Sarabun New" w:cs="TH Sarabun New"/>
          <w:sz w:val="30"/>
          <w:szCs w:val="30"/>
          <w:u w:val="single"/>
        </w:rPr>
        <w:t>1</w:t>
      </w:r>
      <w:r w:rsidR="00CD6B40" w:rsidRPr="00EC4855">
        <w:rPr>
          <w:rFonts w:ascii="TH Sarabun New" w:hAnsi="TH Sarabun New" w:cs="TH Sarabun New"/>
          <w:color w:val="000000" w:themeColor="text1"/>
          <w:sz w:val="30"/>
          <w:szCs w:val="30"/>
        </w:rPr>
        <w:t>4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="008D5EE5">
        <w:rPr>
          <w:rFonts w:ascii="TH Sarabun New" w:hAnsi="TH Sarabun New" w:cs="TH Sarabun New" w:hint="cs"/>
          <w:sz w:val="30"/>
          <w:szCs w:val="30"/>
          <w:u w:val="single"/>
          <w:cs/>
        </w:rPr>
        <w:t>กุมภาพันธ์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="003F303A" w:rsidRPr="00EC4855">
        <w:rPr>
          <w:rFonts w:ascii="TH Sarabun New" w:hAnsi="TH Sarabun New" w:cs="TH Sarabun New"/>
          <w:sz w:val="30"/>
          <w:szCs w:val="30"/>
          <w:u w:val="single"/>
          <w:cs/>
        </w:rPr>
        <w:t>256</w:t>
      </w:r>
      <w:r w:rsidR="008D5EE5">
        <w:rPr>
          <w:rFonts w:ascii="TH Sarabun New" w:hAnsi="TH Sarabun New" w:cs="TH Sarabun New"/>
          <w:color w:val="000000" w:themeColor="text1"/>
          <w:sz w:val="30"/>
          <w:szCs w:val="30"/>
        </w:rPr>
        <w:t>5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xx</w:t>
      </w:r>
      <w:r w:rsidRPr="00EC4855">
        <w:rPr>
          <w:rFonts w:ascii="TH Sarabun New" w:hAnsi="TH Sarabun New" w:cs="TH Sarabun New"/>
          <w:sz w:val="30"/>
          <w:szCs w:val="30"/>
          <w:u w:val="single"/>
          <w:cs/>
        </w:rPr>
        <w:t>เวลา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Pr="00EC4855">
        <w:rPr>
          <w:rFonts w:ascii="TH Sarabun New" w:hAnsi="TH Sarabun New" w:cs="TH Sarabun New"/>
          <w:sz w:val="30"/>
          <w:szCs w:val="30"/>
          <w:u w:val="single"/>
        </w:rPr>
        <w:t>13</w:t>
      </w:r>
      <w:r w:rsidRPr="00EC4855">
        <w:rPr>
          <w:rFonts w:ascii="TH Sarabun New" w:hAnsi="TH Sarabun New" w:cs="TH Sarabun New"/>
          <w:sz w:val="30"/>
          <w:szCs w:val="30"/>
          <w:u w:val="single"/>
          <w:cs/>
        </w:rPr>
        <w:t>.</w:t>
      </w:r>
      <w:r w:rsidRPr="00EC4855">
        <w:rPr>
          <w:rFonts w:ascii="TH Sarabun New" w:hAnsi="TH Sarabun New" w:cs="TH Sarabun New"/>
          <w:sz w:val="30"/>
          <w:szCs w:val="30"/>
          <w:u w:val="single"/>
        </w:rPr>
        <w:t>30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Pr="00EC4855">
        <w:rPr>
          <w:rFonts w:ascii="TH Sarabun New" w:hAnsi="TH Sarabun New" w:cs="TH Sarabun New"/>
          <w:sz w:val="30"/>
          <w:szCs w:val="30"/>
          <w:u w:val="single"/>
          <w:cs/>
        </w:rPr>
        <w:t>น.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  <w:cs/>
        </w:rPr>
        <w:t xml:space="preserve"> </w:t>
      </w:r>
    </w:p>
    <w:p w14:paraId="64E35DA9" w14:textId="4CA3E57E" w:rsidR="00982851" w:rsidRPr="00EC4855" w:rsidRDefault="00982851" w:rsidP="00EC4855">
      <w:pPr>
        <w:spacing w:after="0" w:line="240" w:lineRule="auto"/>
        <w:ind w:firstLine="1800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u w:val="single"/>
          <w:cs/>
        </w:rPr>
        <w:t>ณ</w:t>
      </w:r>
      <w:r w:rsidR="00906A1C" w:rsidRPr="00EC4855">
        <w:rPr>
          <w:rFonts w:ascii="TH Sarabun New" w:hAnsi="TH Sarabun New" w:cs="TH Sarabun New"/>
          <w:color w:val="FF0000"/>
          <w:sz w:val="30"/>
          <w:szCs w:val="30"/>
        </w:rPr>
        <w:t>x</w:t>
      </w:r>
      <w:r w:rsidRPr="00EC4855">
        <w:rPr>
          <w:rFonts w:ascii="TH Sarabun New" w:hAnsi="TH Sarabun New" w:cs="TH Sarabun New"/>
          <w:sz w:val="30"/>
          <w:szCs w:val="30"/>
          <w:u w:val="single"/>
          <w:cs/>
        </w:rPr>
        <w:t xml:space="preserve">ห้องประชุมสภา  </w:t>
      </w:r>
    </w:p>
    <w:p w14:paraId="018D0DC4" w14:textId="77777777" w:rsidR="00042F5A" w:rsidRPr="00EC4855" w:rsidRDefault="00042F5A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b/>
          <w:bCs/>
          <w:sz w:val="30"/>
          <w:szCs w:val="30"/>
          <w:cs/>
        </w:rPr>
        <w:t>ภาวนาปิดการประชุม</w:t>
      </w:r>
      <w:r w:rsidR="00ED74AF" w:rsidRPr="00EC4855">
        <w:rPr>
          <w:rFonts w:ascii="TH Sarabun New" w:hAnsi="TH Sarabun New" w:cs="TH Sarabun New"/>
          <w:b/>
          <w:bCs/>
          <w:sz w:val="30"/>
          <w:szCs w:val="30"/>
          <w:cs/>
        </w:rPr>
        <w:t>โดย</w:t>
      </w:r>
      <w:r w:rsidR="00ED74AF" w:rsidRPr="00EC4855">
        <w:rPr>
          <w:rFonts w:ascii="TH Sarabun New" w:hAnsi="TH Sarabun New" w:cs="TH Sarabun New"/>
          <w:color w:val="FF0000"/>
          <w:sz w:val="30"/>
          <w:szCs w:val="30"/>
        </w:rPr>
        <w:t>xx</w:t>
      </w:r>
      <w:r w:rsidRPr="00EC4855">
        <w:rPr>
          <w:rFonts w:ascii="TH Sarabun New" w:hAnsi="TH Sarabun New" w:cs="TH Sarabun New"/>
          <w:sz w:val="30"/>
          <w:szCs w:val="30"/>
          <w:cs/>
        </w:rPr>
        <w:t>...............................................................</w:t>
      </w:r>
      <w:r w:rsidR="0076287E" w:rsidRPr="00EC4855">
        <w:rPr>
          <w:rFonts w:ascii="TH Sarabun New" w:hAnsi="TH Sarabun New" w:cs="TH Sarabun New"/>
          <w:sz w:val="30"/>
          <w:szCs w:val="30"/>
          <w:cs/>
        </w:rPr>
        <w:t>......................</w:t>
      </w:r>
    </w:p>
    <w:p w14:paraId="1B55C4DD" w14:textId="7DBC6A5E" w:rsidR="003F5CF7" w:rsidRDefault="00EC4855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noProof/>
          <w:color w:val="FF0000"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3DEDFC0" wp14:editId="5B19B21A">
                <wp:simplePos x="0" y="0"/>
                <wp:positionH relativeFrom="page">
                  <wp:posOffset>131445</wp:posOffset>
                </wp:positionH>
                <wp:positionV relativeFrom="paragraph">
                  <wp:posOffset>260985</wp:posOffset>
                </wp:positionV>
                <wp:extent cx="752475" cy="2667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D86D86" w14:textId="393AD169" w:rsidR="00EC4855" w:rsidRPr="00F700DA" w:rsidRDefault="00EC4855" w:rsidP="00EC4855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EDFC0" id="Text Box 4" o:spid="_x0000_s1037" type="#_x0000_t202" style="position:absolute;margin-left:10.35pt;margin-top:20.55pt;width:59.25pt;height:21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NbHGwIAADM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" filled="f" stroked="f" strokeweight=".5pt">
                <v:textbox>
                  <w:txbxContent>
                    <w:p w14:paraId="25D86D86" w14:textId="393AD169" w:rsidR="00EC4855" w:rsidRPr="00F700DA" w:rsidRDefault="00EC4855" w:rsidP="00EC4855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/>
                          <w:color w:val="FF0000"/>
                          <w:sz w:val="24"/>
                          <w:szCs w:val="24"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C4855">
        <w:rPr>
          <w:rFonts w:ascii="TH Sarabun New" w:hAnsi="TH Sarabun New" w:cs="TH Sarabun New"/>
          <w:noProof/>
          <w:color w:val="FF0000"/>
          <w:sz w:val="30"/>
          <w:szCs w:val="30"/>
          <w:cs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8BF85AD" wp14:editId="3CC1DA23">
                <wp:simplePos x="0" y="0"/>
                <wp:positionH relativeFrom="column">
                  <wp:posOffset>0</wp:posOffset>
                </wp:positionH>
                <wp:positionV relativeFrom="paragraph">
                  <wp:posOffset>254000</wp:posOffset>
                </wp:positionV>
                <wp:extent cx="83820" cy="601980"/>
                <wp:effectExtent l="38100" t="0" r="11430" b="26670"/>
                <wp:wrapNone/>
                <wp:docPr id="3" name="Left Brac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60198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54670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7" o:spid="_x0000_s1026" type="#_x0000_t87" style="position:absolute;margin-left:0;margin-top:20pt;width:6.6pt;height:47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" adj="752" strokecolor="red" strokeweight=".5pt">
                <v:stroke joinstyle="miter"/>
              </v:shape>
            </w:pict>
          </mc:Fallback>
        </mc:AlternateContent>
      </w:r>
      <w:r w:rsidR="00DA3588" w:rsidRPr="00EC4855">
        <w:rPr>
          <w:rFonts w:ascii="TH Sarabun New" w:hAnsi="TH Sarabun New" w:cs="TH Sarabun New"/>
          <w:b/>
          <w:bCs/>
          <w:sz w:val="30"/>
          <w:szCs w:val="30"/>
          <w:cs/>
        </w:rPr>
        <w:t>เลิกประชุมเวลา</w:t>
      </w:r>
      <w:r w:rsidR="00ED74AF" w:rsidRPr="00EC4855">
        <w:rPr>
          <w:rFonts w:ascii="TH Sarabun New" w:hAnsi="TH Sarabun New" w:cs="TH Sarabun New"/>
          <w:color w:val="FF0000"/>
          <w:sz w:val="30"/>
          <w:szCs w:val="30"/>
        </w:rPr>
        <w:t>xx</w:t>
      </w:r>
      <w:r w:rsidR="00ED74AF" w:rsidRPr="00EC4855">
        <w:rPr>
          <w:rFonts w:ascii="TH Sarabun New" w:hAnsi="TH Sarabun New" w:cs="TH Sarabun New"/>
          <w:sz w:val="30"/>
          <w:szCs w:val="30"/>
          <w:cs/>
        </w:rPr>
        <w:t>1</w:t>
      </w:r>
      <w:r w:rsidR="00044EDF" w:rsidRPr="00EC4855">
        <w:rPr>
          <w:rFonts w:ascii="TH Sarabun New" w:hAnsi="TH Sarabun New" w:cs="TH Sarabun New"/>
          <w:sz w:val="30"/>
          <w:szCs w:val="30"/>
          <w:cs/>
        </w:rPr>
        <w:t>7</w:t>
      </w:r>
      <w:r w:rsidR="0097193B" w:rsidRPr="00EC4855">
        <w:rPr>
          <w:rFonts w:ascii="TH Sarabun New" w:hAnsi="TH Sarabun New" w:cs="TH Sarabun New"/>
          <w:sz w:val="30"/>
          <w:szCs w:val="30"/>
          <w:cs/>
        </w:rPr>
        <w:t>.15</w:t>
      </w:r>
      <w:r w:rsidR="00A63A6B" w:rsidRPr="00EC4855">
        <w:rPr>
          <w:rFonts w:ascii="TH Sarabun New" w:hAnsi="TH Sarabun New" w:cs="TH Sarabun New"/>
          <w:sz w:val="30"/>
          <w:szCs w:val="30"/>
          <w:cs/>
        </w:rPr>
        <w:t xml:space="preserve"> </w:t>
      </w:r>
      <w:r w:rsidR="00982851" w:rsidRPr="00EC4855">
        <w:rPr>
          <w:rFonts w:ascii="TH Sarabun New" w:hAnsi="TH Sarabun New" w:cs="TH Sarabun New"/>
          <w:sz w:val="30"/>
          <w:szCs w:val="30"/>
          <w:cs/>
        </w:rPr>
        <w:t xml:space="preserve">น. </w:t>
      </w:r>
    </w:p>
    <w:p w14:paraId="65BDB718" w14:textId="581A22F8" w:rsidR="00EC4855" w:rsidRDefault="00EC4855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</w:p>
    <w:p w14:paraId="5FFCCBBE" w14:textId="77777777" w:rsidR="00EC4855" w:rsidRPr="00EC4855" w:rsidRDefault="00EC4855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</w:p>
    <w:p w14:paraId="446E0FA7" w14:textId="13D04DC2" w:rsidR="00982851" w:rsidRPr="00EC4855" w:rsidRDefault="00982851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    </w:t>
      </w:r>
      <w:r w:rsidRPr="00EC4855">
        <w:rPr>
          <w:rFonts w:ascii="TH Sarabun New" w:hAnsi="TH Sarabun New" w:cs="TH Sarabun New"/>
          <w:noProof/>
          <w:sz w:val="30"/>
          <w:szCs w:val="30"/>
          <w:cs/>
        </w:rPr>
        <w:t xml:space="preserve">            </w:t>
      </w:r>
      <w:r w:rsidRPr="00EC4855">
        <w:rPr>
          <w:rFonts w:ascii="TH Sarabun New" w:hAnsi="TH Sarabun New" w:cs="TH Sarabun New"/>
          <w:noProof/>
          <w:sz w:val="30"/>
          <w:szCs w:val="30"/>
        </w:rPr>
        <w:drawing>
          <wp:inline distT="0" distB="0" distL="0" distR="0" wp14:anchorId="0C355E08" wp14:editId="76651107">
            <wp:extent cx="336550" cy="263525"/>
            <wp:effectExtent l="0" t="0" r="6350" b="3175"/>
            <wp:docPr id="1" name="Picture 1" descr="ลายเซน ผอ เล็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ลายเซน ผอ เล็ก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26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4855">
        <w:rPr>
          <w:rFonts w:ascii="TH Sarabun New" w:hAnsi="TH Sarabun New" w:cs="TH Sarabun New"/>
          <w:noProof/>
          <w:sz w:val="30"/>
          <w:szCs w:val="30"/>
          <w:cs/>
        </w:rPr>
        <w:t xml:space="preserve">                                                            </w:t>
      </w:r>
      <w:r w:rsidR="00DA3588" w:rsidRPr="00EC4855">
        <w:rPr>
          <w:rFonts w:ascii="TH Sarabun New" w:hAnsi="TH Sarabun New" w:cs="TH Sarabun New"/>
          <w:noProof/>
          <w:sz w:val="30"/>
          <w:szCs w:val="30"/>
          <w:cs/>
        </w:rPr>
        <w:t xml:space="preserve">         </w:t>
      </w:r>
      <w:r w:rsidR="00EC4855">
        <w:rPr>
          <w:rFonts w:ascii="TH Sarabun New" w:hAnsi="TH Sarabun New" w:cs="TH Sarabun New" w:hint="cs"/>
          <w:noProof/>
          <w:sz w:val="30"/>
          <w:szCs w:val="30"/>
          <w:cs/>
        </w:rPr>
        <w:t xml:space="preserve">  </w:t>
      </w:r>
      <w:r w:rsidR="00DA3588" w:rsidRPr="00EC4855">
        <w:rPr>
          <w:rFonts w:ascii="TH Sarabun New" w:hAnsi="TH Sarabun New" w:cs="TH Sarabun New"/>
          <w:noProof/>
          <w:sz w:val="30"/>
          <w:szCs w:val="30"/>
          <w:cs/>
        </w:rPr>
        <w:t xml:space="preserve"> </w:t>
      </w:r>
      <w:r w:rsidRPr="00EC4855">
        <w:rPr>
          <w:rFonts w:ascii="TH Sarabun New" w:hAnsi="TH Sarabun New" w:cs="TH Sarabun New"/>
          <w:noProof/>
          <w:sz w:val="30"/>
          <w:szCs w:val="30"/>
          <w:cs/>
        </w:rPr>
        <w:t xml:space="preserve">   </w:t>
      </w:r>
      <w:r w:rsidRPr="00EC4855">
        <w:rPr>
          <w:rFonts w:ascii="TH Sarabun New" w:hAnsi="TH Sarabun New" w:cs="TH Sarabun New"/>
          <w:noProof/>
          <w:sz w:val="30"/>
          <w:szCs w:val="30"/>
        </w:rPr>
        <w:drawing>
          <wp:inline distT="0" distB="0" distL="0" distR="0" wp14:anchorId="1E4B20C2" wp14:editId="4334813A">
            <wp:extent cx="848360" cy="278130"/>
            <wp:effectExtent l="0" t="0" r="8890" b="7620"/>
            <wp:docPr id="2" name="Picture 2" descr="ลายเซนต์พี่ไก่ เล็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ลายเซนต์พี่ไก่ เล็ก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36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B55F1" w14:textId="77777777" w:rsidR="00982851" w:rsidRPr="00EC4855" w:rsidRDefault="00982851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  </w:t>
      </w:r>
      <w:r w:rsidR="002E3E83" w:rsidRPr="00EC4855">
        <w:rPr>
          <w:rFonts w:ascii="TH Sarabun New" w:hAnsi="TH Sarabun New" w:cs="TH Sarabun New"/>
          <w:sz w:val="30"/>
          <w:szCs w:val="30"/>
          <w:cs/>
        </w:rPr>
        <w:t xml:space="preserve">   </w:t>
      </w:r>
      <w:r w:rsidRPr="00EC4855">
        <w:rPr>
          <w:rFonts w:ascii="TH Sarabun New" w:hAnsi="TH Sarabun New" w:cs="TH Sarabun New"/>
          <w:sz w:val="30"/>
          <w:szCs w:val="30"/>
          <w:cs/>
        </w:rPr>
        <w:t xml:space="preserve"> </w:t>
      </w:r>
      <w:r w:rsidR="001A0205" w:rsidRPr="00EC4855">
        <w:rPr>
          <w:rFonts w:ascii="TH Sarabun New" w:hAnsi="TH Sarabun New" w:cs="TH Sarabun New"/>
          <w:sz w:val="30"/>
          <w:szCs w:val="30"/>
          <w:cs/>
        </w:rPr>
        <w:t>(</w:t>
      </w:r>
      <w:r w:rsidR="002E3E83" w:rsidRPr="00EC4855">
        <w:rPr>
          <w:rFonts w:ascii="TH Sarabun New" w:hAnsi="TH Sarabun New" w:cs="TH Sarabun New"/>
          <w:sz w:val="30"/>
          <w:szCs w:val="30"/>
          <w:cs/>
        </w:rPr>
        <w:t>ดร.</w:t>
      </w:r>
      <w:r w:rsidRPr="00EC4855">
        <w:rPr>
          <w:rFonts w:ascii="TH Sarabun New" w:hAnsi="TH Sarabun New" w:cs="TH Sarabun New"/>
          <w:sz w:val="30"/>
          <w:szCs w:val="30"/>
          <w:cs/>
        </w:rPr>
        <w:t>นัยนา  จันจิระสกุล</w:t>
      </w:r>
      <w:r w:rsidR="001A0205" w:rsidRPr="00EC4855">
        <w:rPr>
          <w:rFonts w:ascii="TH Sarabun New" w:hAnsi="TH Sarabun New" w:cs="TH Sarabun New"/>
          <w:sz w:val="30"/>
          <w:szCs w:val="30"/>
          <w:cs/>
        </w:rPr>
        <w:t>)</w:t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DA3588" w:rsidRPr="00EC4855">
        <w:rPr>
          <w:rFonts w:ascii="TH Sarabun New" w:hAnsi="TH Sarabun New" w:cs="TH Sarabun New"/>
          <w:sz w:val="30"/>
          <w:szCs w:val="30"/>
          <w:cs/>
        </w:rPr>
        <w:tab/>
      </w:r>
      <w:r w:rsidR="002E3E83" w:rsidRPr="00EC4855">
        <w:rPr>
          <w:rFonts w:ascii="TH Sarabun New" w:hAnsi="TH Sarabun New" w:cs="TH Sarabun New"/>
          <w:sz w:val="30"/>
          <w:szCs w:val="30"/>
          <w:cs/>
        </w:rPr>
        <w:t xml:space="preserve">             </w:t>
      </w:r>
      <w:r w:rsidRPr="00EC4855">
        <w:rPr>
          <w:rFonts w:ascii="TH Sarabun New" w:hAnsi="TH Sarabun New" w:cs="TH Sarabun New"/>
          <w:sz w:val="30"/>
          <w:szCs w:val="30"/>
          <w:cs/>
        </w:rPr>
        <w:t xml:space="preserve">      </w:t>
      </w:r>
      <w:r w:rsidR="001A0205" w:rsidRPr="00EC4855">
        <w:rPr>
          <w:rFonts w:ascii="TH Sarabun New" w:hAnsi="TH Sarabun New" w:cs="TH Sarabun New"/>
          <w:sz w:val="30"/>
          <w:szCs w:val="30"/>
          <w:cs/>
        </w:rPr>
        <w:t>(</w:t>
      </w:r>
      <w:r w:rsidRPr="00EC4855">
        <w:rPr>
          <w:rFonts w:ascii="TH Sarabun New" w:hAnsi="TH Sarabun New" w:cs="TH Sarabun New"/>
          <w:sz w:val="30"/>
          <w:szCs w:val="30"/>
          <w:cs/>
        </w:rPr>
        <w:t>นางสุพรรณี   สกุลคช</w:t>
      </w:r>
      <w:r w:rsidR="001A0205" w:rsidRPr="00EC4855">
        <w:rPr>
          <w:rFonts w:ascii="TH Sarabun New" w:hAnsi="TH Sarabun New" w:cs="TH Sarabun New"/>
          <w:sz w:val="30"/>
          <w:szCs w:val="30"/>
          <w:cs/>
        </w:rPr>
        <w:t>)</w:t>
      </w:r>
    </w:p>
    <w:p w14:paraId="43FCDFA8" w14:textId="77777777" w:rsidR="00982851" w:rsidRPr="00EC4855" w:rsidRDefault="00982851" w:rsidP="00427F76">
      <w:pPr>
        <w:spacing w:after="0" w:line="240" w:lineRule="auto"/>
        <w:rPr>
          <w:rFonts w:ascii="TH Sarabun New" w:eastAsia="Calibri" w:hAnsi="TH Sarabun New" w:cs="TH Sarabun New"/>
          <w:sz w:val="30"/>
          <w:szCs w:val="30"/>
          <w:cs/>
        </w:rPr>
      </w:pPr>
      <w:r w:rsidRPr="00EC4855">
        <w:rPr>
          <w:rFonts w:ascii="TH Sarabun New" w:hAnsi="TH Sarabun New" w:cs="TH Sarabun New"/>
          <w:sz w:val="30"/>
          <w:szCs w:val="30"/>
          <w:cs/>
        </w:rPr>
        <w:t xml:space="preserve"> ผู้ตรวจทานรายงานการประชุม</w:t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Pr="00EC4855">
        <w:rPr>
          <w:rFonts w:ascii="TH Sarabun New" w:hAnsi="TH Sarabun New" w:cs="TH Sarabun New"/>
          <w:sz w:val="30"/>
          <w:szCs w:val="30"/>
          <w:cs/>
        </w:rPr>
        <w:tab/>
        <w:t xml:space="preserve"> </w:t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Pr="00EC4855">
        <w:rPr>
          <w:rFonts w:ascii="TH Sarabun New" w:hAnsi="TH Sarabun New" w:cs="TH Sarabun New"/>
          <w:sz w:val="30"/>
          <w:szCs w:val="30"/>
          <w:cs/>
        </w:rPr>
        <w:tab/>
      </w:r>
      <w:r w:rsidRPr="00EC4855">
        <w:rPr>
          <w:rFonts w:ascii="TH Sarabun New" w:hAnsi="TH Sarabun New" w:cs="TH Sarabun New"/>
          <w:sz w:val="30"/>
          <w:szCs w:val="30"/>
          <w:cs/>
        </w:rPr>
        <w:tab/>
        <w:t xml:space="preserve">  </w:t>
      </w:r>
      <w:r w:rsidR="001A0205" w:rsidRPr="00EC4855">
        <w:rPr>
          <w:rFonts w:ascii="TH Sarabun New" w:hAnsi="TH Sarabun New" w:cs="TH Sarabun New"/>
          <w:sz w:val="30"/>
          <w:szCs w:val="30"/>
          <w:cs/>
        </w:rPr>
        <w:t xml:space="preserve"> </w:t>
      </w:r>
      <w:r w:rsidR="00DA3588" w:rsidRPr="00EC4855">
        <w:rPr>
          <w:rFonts w:ascii="TH Sarabun New" w:hAnsi="TH Sarabun New" w:cs="TH Sarabun New"/>
          <w:sz w:val="30"/>
          <w:szCs w:val="30"/>
          <w:cs/>
        </w:rPr>
        <w:t xml:space="preserve">   </w:t>
      </w:r>
      <w:r w:rsidRPr="00EC4855">
        <w:rPr>
          <w:rFonts w:ascii="TH Sarabun New" w:hAnsi="TH Sarabun New" w:cs="TH Sarabun New"/>
          <w:sz w:val="30"/>
          <w:szCs w:val="30"/>
          <w:cs/>
        </w:rPr>
        <w:t>ผู้บันทึกรายงานการประชุม</w:t>
      </w:r>
    </w:p>
    <w:p w14:paraId="571D1974" w14:textId="77777777" w:rsidR="00982851" w:rsidRPr="00EC4855" w:rsidRDefault="00982851" w:rsidP="00427F76">
      <w:pPr>
        <w:spacing w:after="0" w:line="240" w:lineRule="auto"/>
        <w:rPr>
          <w:rFonts w:ascii="TH Sarabun New" w:hAnsi="TH Sarabun New" w:cs="TH Sarabun New"/>
          <w:sz w:val="30"/>
          <w:szCs w:val="30"/>
          <w:cs/>
        </w:rPr>
      </w:pPr>
    </w:p>
    <w:p w14:paraId="126666C9" w14:textId="77777777" w:rsidR="00982851" w:rsidRPr="00EC4855" w:rsidRDefault="00982851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</w:p>
    <w:p w14:paraId="7D81F938" w14:textId="77777777" w:rsidR="00982851" w:rsidRPr="00EC4855" w:rsidRDefault="00982851" w:rsidP="00427F76">
      <w:pPr>
        <w:spacing w:after="0" w:line="240" w:lineRule="auto"/>
        <w:rPr>
          <w:rFonts w:ascii="TH Sarabun New" w:hAnsi="TH Sarabun New" w:cs="TH Sarabun New"/>
          <w:sz w:val="30"/>
          <w:szCs w:val="30"/>
        </w:rPr>
      </w:pPr>
    </w:p>
    <w:sectPr w:rsidR="00982851" w:rsidRPr="00EC4855" w:rsidSect="00872FBF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BDA02" w14:textId="77777777" w:rsidR="002119E9" w:rsidRDefault="002119E9" w:rsidP="00177B3E">
      <w:pPr>
        <w:spacing w:after="0" w:line="240" w:lineRule="auto"/>
      </w:pPr>
      <w:r>
        <w:separator/>
      </w:r>
    </w:p>
  </w:endnote>
  <w:endnote w:type="continuationSeparator" w:id="0">
    <w:p w14:paraId="33881FF4" w14:textId="77777777" w:rsidR="002119E9" w:rsidRDefault="002119E9" w:rsidP="00177B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1" w:fontKey="{595882FA-62F3-447B-A750-09C19D716425}"/>
    <w:embedBold r:id="rId2" w:fontKey="{B8B60361-A87E-41BB-8380-825F18E1622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0F7BFC34-B7BC-45E2-BDF8-7BAFE7C7E134}"/>
    <w:embedBold r:id="rId4" w:fontKey="{2A006615-0A5D-4DB3-BFC7-C5D1DE6B49CC}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5" w:fontKey="{23D7A76F-9C09-41E7-AC76-810D9E60E484}"/>
    <w:embedBold r:id="rId6" w:fontKey="{E6D2906E-611E-443C-BFE8-A942738C6D72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71E1035C-7188-4C16-AEC3-D8577999F99B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8" w:fontKey="{70E16AC2-926C-4EB6-B76E-DFD8A5B71C6E}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9" w:fontKey="{D78F4F43-3914-46FA-8638-BC20F8DCC080}"/>
    <w:embedBold r:id="rId10" w:fontKey="{C7079A77-8379-4AB2-A41F-56A6B40D3E1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1" w:fontKey="{4CAE55D1-3D7C-4335-9E57-BCCABD4A05F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EAE05" w14:textId="77777777" w:rsidR="002119E9" w:rsidRDefault="002119E9" w:rsidP="00177B3E">
      <w:pPr>
        <w:spacing w:after="0" w:line="240" w:lineRule="auto"/>
      </w:pPr>
      <w:r>
        <w:separator/>
      </w:r>
    </w:p>
  </w:footnote>
  <w:footnote w:type="continuationSeparator" w:id="0">
    <w:p w14:paraId="65CFBA70" w14:textId="77777777" w:rsidR="002119E9" w:rsidRDefault="002119E9" w:rsidP="00177B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4317602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  <w:sz w:val="30"/>
        <w:szCs w:val="30"/>
      </w:rPr>
    </w:sdtEndPr>
    <w:sdtContent>
      <w:p w14:paraId="623F3720" w14:textId="6C9B0957" w:rsidR="008D5EE5" w:rsidRPr="008D5EE5" w:rsidRDefault="008D5EE5">
        <w:pPr>
          <w:pStyle w:val="a3"/>
          <w:jc w:val="center"/>
          <w:rPr>
            <w:rFonts w:ascii="TH Sarabun New" w:hAnsi="TH Sarabun New" w:cs="TH Sarabun New"/>
            <w:sz w:val="30"/>
            <w:szCs w:val="30"/>
          </w:rPr>
        </w:pPr>
        <w:r w:rsidRPr="008D5EE5">
          <w:rPr>
            <w:rFonts w:ascii="TH Sarabun New" w:hAnsi="TH Sarabun New" w:cs="TH Sarabun New"/>
            <w:sz w:val="30"/>
            <w:szCs w:val="30"/>
          </w:rPr>
          <w:fldChar w:fldCharType="begin"/>
        </w:r>
        <w:r w:rsidRPr="008D5EE5">
          <w:rPr>
            <w:rFonts w:ascii="TH Sarabun New" w:hAnsi="TH Sarabun New" w:cs="TH Sarabun New"/>
            <w:sz w:val="30"/>
            <w:szCs w:val="30"/>
          </w:rPr>
          <w:instrText>PAGE   \* MERGEFORMAT</w:instrText>
        </w:r>
        <w:r w:rsidRPr="008D5EE5">
          <w:rPr>
            <w:rFonts w:ascii="TH Sarabun New" w:hAnsi="TH Sarabun New" w:cs="TH Sarabun New"/>
            <w:sz w:val="30"/>
            <w:szCs w:val="30"/>
          </w:rPr>
          <w:fldChar w:fldCharType="separate"/>
        </w:r>
        <w:r w:rsidRPr="008D5EE5">
          <w:rPr>
            <w:rFonts w:ascii="TH Sarabun New" w:hAnsi="TH Sarabun New" w:cs="TH Sarabun New"/>
            <w:sz w:val="30"/>
            <w:szCs w:val="30"/>
            <w:lang w:val="th-TH"/>
          </w:rPr>
          <w:t>2</w:t>
        </w:r>
        <w:r w:rsidRPr="008D5EE5">
          <w:rPr>
            <w:rFonts w:ascii="TH Sarabun New" w:hAnsi="TH Sarabun New" w:cs="TH Sarabun New"/>
            <w:sz w:val="30"/>
            <w:szCs w:val="30"/>
          </w:rPr>
          <w:fldChar w:fldCharType="end"/>
        </w:r>
      </w:p>
    </w:sdtContent>
  </w:sdt>
  <w:p w14:paraId="212E0BD9" w14:textId="77777777" w:rsidR="008D5EE5" w:rsidRDefault="008D5EE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B35A4"/>
    <w:multiLevelType w:val="hybridMultilevel"/>
    <w:tmpl w:val="85267EC0"/>
    <w:lvl w:ilvl="0" w:tplc="48AC7F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1B78D1"/>
    <w:multiLevelType w:val="multilevel"/>
    <w:tmpl w:val="6706AB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3BBE1E1C"/>
    <w:multiLevelType w:val="hybridMultilevel"/>
    <w:tmpl w:val="B9348E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CE1447E"/>
    <w:multiLevelType w:val="multilevel"/>
    <w:tmpl w:val="751E5E8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44CB70C3"/>
    <w:multiLevelType w:val="multilevel"/>
    <w:tmpl w:val="751E5E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633662E5"/>
    <w:multiLevelType w:val="hybridMultilevel"/>
    <w:tmpl w:val="F07EA74E"/>
    <w:lvl w:ilvl="0" w:tplc="619C30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8F53D18"/>
    <w:multiLevelType w:val="hybridMultilevel"/>
    <w:tmpl w:val="06B0E682"/>
    <w:lvl w:ilvl="0" w:tplc="8CB46D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F64EBD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63C286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BC6E5B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DF0695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DB5E24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A6BCE8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931C13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7C509E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7" w15:restartNumberingAfterBreak="0">
    <w:nsid w:val="6AC551B6"/>
    <w:multiLevelType w:val="multilevel"/>
    <w:tmpl w:val="E53E07D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6F067831"/>
    <w:multiLevelType w:val="hybridMultilevel"/>
    <w:tmpl w:val="9996A71E"/>
    <w:lvl w:ilvl="0" w:tplc="2D349F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2F04041"/>
    <w:multiLevelType w:val="hybridMultilevel"/>
    <w:tmpl w:val="926477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7AEF70BC"/>
    <w:multiLevelType w:val="hybridMultilevel"/>
    <w:tmpl w:val="52A03FBE"/>
    <w:lvl w:ilvl="0" w:tplc="AC7469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247894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868C1B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6A3023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FFDA03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8BF482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E33866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9B269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4AF89B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11" w15:restartNumberingAfterBreak="0">
    <w:nsid w:val="7CF81038"/>
    <w:multiLevelType w:val="hybridMultilevel"/>
    <w:tmpl w:val="DBECB01A"/>
    <w:lvl w:ilvl="0" w:tplc="6D18CF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02C0F2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8EBAFB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D9146A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E7C296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D3620A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F1A620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ED00B5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A2088D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9"/>
  </w:num>
  <w:num w:numId="9">
    <w:abstractNumId w:val="11"/>
  </w:num>
  <w:num w:numId="10">
    <w:abstractNumId w:val="6"/>
  </w:num>
  <w:num w:numId="11">
    <w:abstractNumId w:val="10"/>
  </w:num>
  <w:num w:numId="12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4AF"/>
    <w:rsid w:val="000006F0"/>
    <w:rsid w:val="00000714"/>
    <w:rsid w:val="00000A6E"/>
    <w:rsid w:val="0000263E"/>
    <w:rsid w:val="00006E09"/>
    <w:rsid w:val="000126B6"/>
    <w:rsid w:val="00012C98"/>
    <w:rsid w:val="00014345"/>
    <w:rsid w:val="00014A18"/>
    <w:rsid w:val="00016CEA"/>
    <w:rsid w:val="00021ADA"/>
    <w:rsid w:val="00022513"/>
    <w:rsid w:val="00022EBB"/>
    <w:rsid w:val="000259D4"/>
    <w:rsid w:val="000313AC"/>
    <w:rsid w:val="00031D1B"/>
    <w:rsid w:val="00033027"/>
    <w:rsid w:val="000345FC"/>
    <w:rsid w:val="00037071"/>
    <w:rsid w:val="000408AC"/>
    <w:rsid w:val="000421AF"/>
    <w:rsid w:val="00042F5A"/>
    <w:rsid w:val="00044669"/>
    <w:rsid w:val="0004478D"/>
    <w:rsid w:val="00044EDF"/>
    <w:rsid w:val="00050A70"/>
    <w:rsid w:val="00051815"/>
    <w:rsid w:val="000530C4"/>
    <w:rsid w:val="0005548D"/>
    <w:rsid w:val="00056631"/>
    <w:rsid w:val="00057968"/>
    <w:rsid w:val="0006002D"/>
    <w:rsid w:val="00060B4B"/>
    <w:rsid w:val="00062D35"/>
    <w:rsid w:val="00062EB8"/>
    <w:rsid w:val="00063737"/>
    <w:rsid w:val="00064B7F"/>
    <w:rsid w:val="00065352"/>
    <w:rsid w:val="00066EB1"/>
    <w:rsid w:val="000717D5"/>
    <w:rsid w:val="00072493"/>
    <w:rsid w:val="000732A0"/>
    <w:rsid w:val="00073CF1"/>
    <w:rsid w:val="00075008"/>
    <w:rsid w:val="00075811"/>
    <w:rsid w:val="00076680"/>
    <w:rsid w:val="000828B7"/>
    <w:rsid w:val="00084E1A"/>
    <w:rsid w:val="00086B08"/>
    <w:rsid w:val="00090129"/>
    <w:rsid w:val="00090302"/>
    <w:rsid w:val="00090427"/>
    <w:rsid w:val="00094205"/>
    <w:rsid w:val="00094810"/>
    <w:rsid w:val="00095689"/>
    <w:rsid w:val="00096FB1"/>
    <w:rsid w:val="00097EEB"/>
    <w:rsid w:val="000A7B4A"/>
    <w:rsid w:val="000B0E07"/>
    <w:rsid w:val="000B43CE"/>
    <w:rsid w:val="000B637E"/>
    <w:rsid w:val="000B670F"/>
    <w:rsid w:val="000B6D43"/>
    <w:rsid w:val="000B7349"/>
    <w:rsid w:val="000B743F"/>
    <w:rsid w:val="000B7BBC"/>
    <w:rsid w:val="000C2CDD"/>
    <w:rsid w:val="000C7574"/>
    <w:rsid w:val="000D21ED"/>
    <w:rsid w:val="000D26C2"/>
    <w:rsid w:val="000D46D9"/>
    <w:rsid w:val="000D73DA"/>
    <w:rsid w:val="000E0535"/>
    <w:rsid w:val="000E1B06"/>
    <w:rsid w:val="000E2681"/>
    <w:rsid w:val="000E2C71"/>
    <w:rsid w:val="000E52AC"/>
    <w:rsid w:val="000E641A"/>
    <w:rsid w:val="000F0906"/>
    <w:rsid w:val="000F158E"/>
    <w:rsid w:val="000F3FC3"/>
    <w:rsid w:val="000F4579"/>
    <w:rsid w:val="000F5AA1"/>
    <w:rsid w:val="000F6983"/>
    <w:rsid w:val="000F6BC1"/>
    <w:rsid w:val="0010141F"/>
    <w:rsid w:val="00101A5C"/>
    <w:rsid w:val="00106EDD"/>
    <w:rsid w:val="0010765C"/>
    <w:rsid w:val="00110AB5"/>
    <w:rsid w:val="001163E8"/>
    <w:rsid w:val="00117193"/>
    <w:rsid w:val="001218A4"/>
    <w:rsid w:val="00124EF3"/>
    <w:rsid w:val="001309D2"/>
    <w:rsid w:val="001345AF"/>
    <w:rsid w:val="001345B9"/>
    <w:rsid w:val="0013703D"/>
    <w:rsid w:val="001372F1"/>
    <w:rsid w:val="00137BD6"/>
    <w:rsid w:val="001401A6"/>
    <w:rsid w:val="00141E8C"/>
    <w:rsid w:val="00142FEE"/>
    <w:rsid w:val="00146831"/>
    <w:rsid w:val="00147E97"/>
    <w:rsid w:val="00150CBF"/>
    <w:rsid w:val="001513AD"/>
    <w:rsid w:val="00152102"/>
    <w:rsid w:val="0015294D"/>
    <w:rsid w:val="00152F04"/>
    <w:rsid w:val="00154734"/>
    <w:rsid w:val="001547E2"/>
    <w:rsid w:val="00154CD1"/>
    <w:rsid w:val="0015530D"/>
    <w:rsid w:val="001560CF"/>
    <w:rsid w:val="00157E5C"/>
    <w:rsid w:val="00163FE7"/>
    <w:rsid w:val="00166589"/>
    <w:rsid w:val="00166CBB"/>
    <w:rsid w:val="00166E35"/>
    <w:rsid w:val="00167964"/>
    <w:rsid w:val="00167F35"/>
    <w:rsid w:val="00170E8D"/>
    <w:rsid w:val="0017332E"/>
    <w:rsid w:val="00173876"/>
    <w:rsid w:val="00174042"/>
    <w:rsid w:val="00174386"/>
    <w:rsid w:val="0017453F"/>
    <w:rsid w:val="00175C3E"/>
    <w:rsid w:val="00176334"/>
    <w:rsid w:val="00177B3E"/>
    <w:rsid w:val="00184D93"/>
    <w:rsid w:val="00190C03"/>
    <w:rsid w:val="00190C57"/>
    <w:rsid w:val="00190FBD"/>
    <w:rsid w:val="00192BCC"/>
    <w:rsid w:val="00194228"/>
    <w:rsid w:val="00194832"/>
    <w:rsid w:val="001A0205"/>
    <w:rsid w:val="001A1B35"/>
    <w:rsid w:val="001A61CD"/>
    <w:rsid w:val="001B0986"/>
    <w:rsid w:val="001B1857"/>
    <w:rsid w:val="001B3420"/>
    <w:rsid w:val="001B62E0"/>
    <w:rsid w:val="001B688D"/>
    <w:rsid w:val="001C3F32"/>
    <w:rsid w:val="001C5ABA"/>
    <w:rsid w:val="001D48A2"/>
    <w:rsid w:val="001D50E5"/>
    <w:rsid w:val="001D598C"/>
    <w:rsid w:val="001E3985"/>
    <w:rsid w:val="001E39D5"/>
    <w:rsid w:val="001E4381"/>
    <w:rsid w:val="001E6F53"/>
    <w:rsid w:val="001F2657"/>
    <w:rsid w:val="001F4644"/>
    <w:rsid w:val="001F559B"/>
    <w:rsid w:val="001F7E15"/>
    <w:rsid w:val="0020023E"/>
    <w:rsid w:val="00200EBF"/>
    <w:rsid w:val="00201640"/>
    <w:rsid w:val="00202476"/>
    <w:rsid w:val="00202746"/>
    <w:rsid w:val="00203A6A"/>
    <w:rsid w:val="00204E32"/>
    <w:rsid w:val="00207B73"/>
    <w:rsid w:val="002105CD"/>
    <w:rsid w:val="002119E9"/>
    <w:rsid w:val="00211DD0"/>
    <w:rsid w:val="00213C19"/>
    <w:rsid w:val="00214C4E"/>
    <w:rsid w:val="00220C84"/>
    <w:rsid w:val="00225B16"/>
    <w:rsid w:val="00230C9B"/>
    <w:rsid w:val="00232F52"/>
    <w:rsid w:val="002335A0"/>
    <w:rsid w:val="002340A7"/>
    <w:rsid w:val="00235BD4"/>
    <w:rsid w:val="00236682"/>
    <w:rsid w:val="002372F1"/>
    <w:rsid w:val="00241515"/>
    <w:rsid w:val="002437D2"/>
    <w:rsid w:val="00246F94"/>
    <w:rsid w:val="0025299F"/>
    <w:rsid w:val="00260725"/>
    <w:rsid w:val="00260E1F"/>
    <w:rsid w:val="00265462"/>
    <w:rsid w:val="002665FB"/>
    <w:rsid w:val="00273074"/>
    <w:rsid w:val="00274F2A"/>
    <w:rsid w:val="002769F1"/>
    <w:rsid w:val="00277906"/>
    <w:rsid w:val="00281C07"/>
    <w:rsid w:val="002827E2"/>
    <w:rsid w:val="00286672"/>
    <w:rsid w:val="0029093F"/>
    <w:rsid w:val="002933B3"/>
    <w:rsid w:val="002938B9"/>
    <w:rsid w:val="00294B08"/>
    <w:rsid w:val="00295FAF"/>
    <w:rsid w:val="00297DD4"/>
    <w:rsid w:val="002A02E0"/>
    <w:rsid w:val="002A3575"/>
    <w:rsid w:val="002A4988"/>
    <w:rsid w:val="002A731F"/>
    <w:rsid w:val="002B15D8"/>
    <w:rsid w:val="002B1A9C"/>
    <w:rsid w:val="002B2E46"/>
    <w:rsid w:val="002B5703"/>
    <w:rsid w:val="002B6156"/>
    <w:rsid w:val="002B6444"/>
    <w:rsid w:val="002B70E9"/>
    <w:rsid w:val="002C0518"/>
    <w:rsid w:val="002C4589"/>
    <w:rsid w:val="002C5DF1"/>
    <w:rsid w:val="002D1560"/>
    <w:rsid w:val="002D16F8"/>
    <w:rsid w:val="002E1667"/>
    <w:rsid w:val="002E1F1B"/>
    <w:rsid w:val="002E2EA7"/>
    <w:rsid w:val="002E3DC9"/>
    <w:rsid w:val="002E3E83"/>
    <w:rsid w:val="002E6212"/>
    <w:rsid w:val="002E62FA"/>
    <w:rsid w:val="002E7D26"/>
    <w:rsid w:val="002F5748"/>
    <w:rsid w:val="002F5EB8"/>
    <w:rsid w:val="00306B88"/>
    <w:rsid w:val="003079DB"/>
    <w:rsid w:val="00310279"/>
    <w:rsid w:val="003104E1"/>
    <w:rsid w:val="00313C33"/>
    <w:rsid w:val="003156CC"/>
    <w:rsid w:val="00315B8F"/>
    <w:rsid w:val="003164F2"/>
    <w:rsid w:val="003173C8"/>
    <w:rsid w:val="0032393F"/>
    <w:rsid w:val="00324701"/>
    <w:rsid w:val="00324E4B"/>
    <w:rsid w:val="00325FDC"/>
    <w:rsid w:val="00327A93"/>
    <w:rsid w:val="003345C4"/>
    <w:rsid w:val="00335130"/>
    <w:rsid w:val="00344E1A"/>
    <w:rsid w:val="003518AF"/>
    <w:rsid w:val="0035402A"/>
    <w:rsid w:val="003543C0"/>
    <w:rsid w:val="003543FA"/>
    <w:rsid w:val="0035738F"/>
    <w:rsid w:val="00357C1B"/>
    <w:rsid w:val="003608E3"/>
    <w:rsid w:val="00360A45"/>
    <w:rsid w:val="00362F22"/>
    <w:rsid w:val="003656BB"/>
    <w:rsid w:val="00365DE9"/>
    <w:rsid w:val="00367BDE"/>
    <w:rsid w:val="00367C80"/>
    <w:rsid w:val="00370C0D"/>
    <w:rsid w:val="00371B0B"/>
    <w:rsid w:val="00372CA8"/>
    <w:rsid w:val="0037525D"/>
    <w:rsid w:val="003753BE"/>
    <w:rsid w:val="00381EB1"/>
    <w:rsid w:val="00386BAC"/>
    <w:rsid w:val="00387809"/>
    <w:rsid w:val="00390571"/>
    <w:rsid w:val="00393231"/>
    <w:rsid w:val="003939FD"/>
    <w:rsid w:val="0039796C"/>
    <w:rsid w:val="003A0259"/>
    <w:rsid w:val="003A06D6"/>
    <w:rsid w:val="003A7817"/>
    <w:rsid w:val="003A7E3C"/>
    <w:rsid w:val="003B0CC3"/>
    <w:rsid w:val="003B1082"/>
    <w:rsid w:val="003B193E"/>
    <w:rsid w:val="003B1B27"/>
    <w:rsid w:val="003B45D9"/>
    <w:rsid w:val="003B5FA4"/>
    <w:rsid w:val="003B6226"/>
    <w:rsid w:val="003C0F25"/>
    <w:rsid w:val="003C2576"/>
    <w:rsid w:val="003C4AA4"/>
    <w:rsid w:val="003C5ADD"/>
    <w:rsid w:val="003C6649"/>
    <w:rsid w:val="003C66CE"/>
    <w:rsid w:val="003D0485"/>
    <w:rsid w:val="003D2093"/>
    <w:rsid w:val="003D46AA"/>
    <w:rsid w:val="003D67E8"/>
    <w:rsid w:val="003D6B9D"/>
    <w:rsid w:val="003D6DB2"/>
    <w:rsid w:val="003E0367"/>
    <w:rsid w:val="003E1380"/>
    <w:rsid w:val="003E4BB1"/>
    <w:rsid w:val="003E5F28"/>
    <w:rsid w:val="003E6868"/>
    <w:rsid w:val="003E7406"/>
    <w:rsid w:val="003F0492"/>
    <w:rsid w:val="003F303A"/>
    <w:rsid w:val="003F5CF7"/>
    <w:rsid w:val="003F5E16"/>
    <w:rsid w:val="004028BC"/>
    <w:rsid w:val="0040298C"/>
    <w:rsid w:val="00402BC2"/>
    <w:rsid w:val="00406A15"/>
    <w:rsid w:val="00407B35"/>
    <w:rsid w:val="0041073F"/>
    <w:rsid w:val="0041436A"/>
    <w:rsid w:val="00415432"/>
    <w:rsid w:val="004160A2"/>
    <w:rsid w:val="00417B5E"/>
    <w:rsid w:val="00421D6D"/>
    <w:rsid w:val="004231D2"/>
    <w:rsid w:val="004231F0"/>
    <w:rsid w:val="004251E4"/>
    <w:rsid w:val="004254B2"/>
    <w:rsid w:val="00426F4C"/>
    <w:rsid w:val="00427D13"/>
    <w:rsid w:val="00427F76"/>
    <w:rsid w:val="0043384E"/>
    <w:rsid w:val="00434212"/>
    <w:rsid w:val="00434D67"/>
    <w:rsid w:val="004356D9"/>
    <w:rsid w:val="004363A6"/>
    <w:rsid w:val="004365A4"/>
    <w:rsid w:val="00436D5B"/>
    <w:rsid w:val="004371E7"/>
    <w:rsid w:val="00440A4F"/>
    <w:rsid w:val="00442DF6"/>
    <w:rsid w:val="004435CA"/>
    <w:rsid w:val="00451AC4"/>
    <w:rsid w:val="004529E5"/>
    <w:rsid w:val="00452D54"/>
    <w:rsid w:val="0045487B"/>
    <w:rsid w:val="004576B6"/>
    <w:rsid w:val="00460E22"/>
    <w:rsid w:val="004642EC"/>
    <w:rsid w:val="00466043"/>
    <w:rsid w:val="0046630E"/>
    <w:rsid w:val="0046655E"/>
    <w:rsid w:val="004675AD"/>
    <w:rsid w:val="004715A7"/>
    <w:rsid w:val="00473277"/>
    <w:rsid w:val="0047331B"/>
    <w:rsid w:val="0047471C"/>
    <w:rsid w:val="00475164"/>
    <w:rsid w:val="00475CF6"/>
    <w:rsid w:val="00477580"/>
    <w:rsid w:val="0048300D"/>
    <w:rsid w:val="004841C4"/>
    <w:rsid w:val="00491AF5"/>
    <w:rsid w:val="00491F9D"/>
    <w:rsid w:val="004973F5"/>
    <w:rsid w:val="004A091C"/>
    <w:rsid w:val="004A13D6"/>
    <w:rsid w:val="004A2B5C"/>
    <w:rsid w:val="004A4A7E"/>
    <w:rsid w:val="004A520B"/>
    <w:rsid w:val="004A57D4"/>
    <w:rsid w:val="004B6215"/>
    <w:rsid w:val="004C0918"/>
    <w:rsid w:val="004C1F9E"/>
    <w:rsid w:val="004C4AA0"/>
    <w:rsid w:val="004C4B04"/>
    <w:rsid w:val="004C6848"/>
    <w:rsid w:val="004C7528"/>
    <w:rsid w:val="004D0797"/>
    <w:rsid w:val="004D202C"/>
    <w:rsid w:val="004D2C01"/>
    <w:rsid w:val="004D417B"/>
    <w:rsid w:val="004D55FA"/>
    <w:rsid w:val="004D5F31"/>
    <w:rsid w:val="004D787C"/>
    <w:rsid w:val="004D7E0A"/>
    <w:rsid w:val="004E3110"/>
    <w:rsid w:val="004E460A"/>
    <w:rsid w:val="004F1500"/>
    <w:rsid w:val="004F62C5"/>
    <w:rsid w:val="004F6A08"/>
    <w:rsid w:val="00504D33"/>
    <w:rsid w:val="00505A9D"/>
    <w:rsid w:val="00517BAC"/>
    <w:rsid w:val="005219E8"/>
    <w:rsid w:val="00525E5B"/>
    <w:rsid w:val="00526093"/>
    <w:rsid w:val="00526668"/>
    <w:rsid w:val="00526BAE"/>
    <w:rsid w:val="00531900"/>
    <w:rsid w:val="00532106"/>
    <w:rsid w:val="00532D87"/>
    <w:rsid w:val="00533C73"/>
    <w:rsid w:val="005358DE"/>
    <w:rsid w:val="00535DCA"/>
    <w:rsid w:val="00536E3E"/>
    <w:rsid w:val="00537703"/>
    <w:rsid w:val="00540546"/>
    <w:rsid w:val="00550E03"/>
    <w:rsid w:val="00550E4E"/>
    <w:rsid w:val="00552A20"/>
    <w:rsid w:val="005534E3"/>
    <w:rsid w:val="00555DB7"/>
    <w:rsid w:val="00555FE8"/>
    <w:rsid w:val="0056491F"/>
    <w:rsid w:val="00564F4B"/>
    <w:rsid w:val="0056581E"/>
    <w:rsid w:val="00565835"/>
    <w:rsid w:val="005676DD"/>
    <w:rsid w:val="005707BD"/>
    <w:rsid w:val="00576FA6"/>
    <w:rsid w:val="00581CD2"/>
    <w:rsid w:val="00584188"/>
    <w:rsid w:val="005869A2"/>
    <w:rsid w:val="005872C9"/>
    <w:rsid w:val="0058786B"/>
    <w:rsid w:val="005908AD"/>
    <w:rsid w:val="005925A7"/>
    <w:rsid w:val="0059433A"/>
    <w:rsid w:val="005959E2"/>
    <w:rsid w:val="005A0E79"/>
    <w:rsid w:val="005A1734"/>
    <w:rsid w:val="005A3A2F"/>
    <w:rsid w:val="005A3AC1"/>
    <w:rsid w:val="005A4424"/>
    <w:rsid w:val="005A4C24"/>
    <w:rsid w:val="005A51A6"/>
    <w:rsid w:val="005A591B"/>
    <w:rsid w:val="005A6E57"/>
    <w:rsid w:val="005A737F"/>
    <w:rsid w:val="005A7B1C"/>
    <w:rsid w:val="005B5388"/>
    <w:rsid w:val="005B5793"/>
    <w:rsid w:val="005B63A9"/>
    <w:rsid w:val="005C016E"/>
    <w:rsid w:val="005C2A83"/>
    <w:rsid w:val="005C43C9"/>
    <w:rsid w:val="005C4BE0"/>
    <w:rsid w:val="005C778F"/>
    <w:rsid w:val="005D0A7E"/>
    <w:rsid w:val="005D1C60"/>
    <w:rsid w:val="005D36C3"/>
    <w:rsid w:val="005D3D45"/>
    <w:rsid w:val="005E2BD1"/>
    <w:rsid w:val="005E3CBB"/>
    <w:rsid w:val="005E3CEC"/>
    <w:rsid w:val="005E7B46"/>
    <w:rsid w:val="005F0726"/>
    <w:rsid w:val="005F1F3B"/>
    <w:rsid w:val="005F5073"/>
    <w:rsid w:val="005F5080"/>
    <w:rsid w:val="005F5333"/>
    <w:rsid w:val="005F5422"/>
    <w:rsid w:val="005F5A32"/>
    <w:rsid w:val="005F7CD9"/>
    <w:rsid w:val="005F7D32"/>
    <w:rsid w:val="005F7F3F"/>
    <w:rsid w:val="006107B2"/>
    <w:rsid w:val="00613676"/>
    <w:rsid w:val="0061498C"/>
    <w:rsid w:val="00616E3F"/>
    <w:rsid w:val="006252FB"/>
    <w:rsid w:val="006307E2"/>
    <w:rsid w:val="006328BF"/>
    <w:rsid w:val="00633D9C"/>
    <w:rsid w:val="00634E70"/>
    <w:rsid w:val="00637386"/>
    <w:rsid w:val="00637F97"/>
    <w:rsid w:val="0064074E"/>
    <w:rsid w:val="00642CDA"/>
    <w:rsid w:val="006455E3"/>
    <w:rsid w:val="006504A7"/>
    <w:rsid w:val="00655784"/>
    <w:rsid w:val="00655946"/>
    <w:rsid w:val="0066114B"/>
    <w:rsid w:val="006658DF"/>
    <w:rsid w:val="00666D97"/>
    <w:rsid w:val="0067017B"/>
    <w:rsid w:val="0067069F"/>
    <w:rsid w:val="0067349B"/>
    <w:rsid w:val="006740CD"/>
    <w:rsid w:val="006749DF"/>
    <w:rsid w:val="00682B68"/>
    <w:rsid w:val="0068383D"/>
    <w:rsid w:val="006844B7"/>
    <w:rsid w:val="00685EB5"/>
    <w:rsid w:val="00690D27"/>
    <w:rsid w:val="0069634D"/>
    <w:rsid w:val="00696A9D"/>
    <w:rsid w:val="006A0E98"/>
    <w:rsid w:val="006A28F5"/>
    <w:rsid w:val="006A325B"/>
    <w:rsid w:val="006A325F"/>
    <w:rsid w:val="006A3E01"/>
    <w:rsid w:val="006A6C5C"/>
    <w:rsid w:val="006A771C"/>
    <w:rsid w:val="006A7CB7"/>
    <w:rsid w:val="006B1C12"/>
    <w:rsid w:val="006C0071"/>
    <w:rsid w:val="006C0F0D"/>
    <w:rsid w:val="006C32AF"/>
    <w:rsid w:val="006C5904"/>
    <w:rsid w:val="006C7E25"/>
    <w:rsid w:val="006D0A97"/>
    <w:rsid w:val="006D31D4"/>
    <w:rsid w:val="006D3B47"/>
    <w:rsid w:val="006D6FE6"/>
    <w:rsid w:val="006E2F50"/>
    <w:rsid w:val="006E5108"/>
    <w:rsid w:val="006E52C4"/>
    <w:rsid w:val="006E55B1"/>
    <w:rsid w:val="006E6CB6"/>
    <w:rsid w:val="006F204B"/>
    <w:rsid w:val="006F307C"/>
    <w:rsid w:val="006F4DD9"/>
    <w:rsid w:val="006F631E"/>
    <w:rsid w:val="006F63FF"/>
    <w:rsid w:val="0070044E"/>
    <w:rsid w:val="00700972"/>
    <w:rsid w:val="00702993"/>
    <w:rsid w:val="00703883"/>
    <w:rsid w:val="00703E9A"/>
    <w:rsid w:val="00704934"/>
    <w:rsid w:val="00706201"/>
    <w:rsid w:val="007137F4"/>
    <w:rsid w:val="00714259"/>
    <w:rsid w:val="00714B7D"/>
    <w:rsid w:val="00714E3D"/>
    <w:rsid w:val="00717AE0"/>
    <w:rsid w:val="00717E47"/>
    <w:rsid w:val="00717F49"/>
    <w:rsid w:val="007227F9"/>
    <w:rsid w:val="00722BB8"/>
    <w:rsid w:val="00724436"/>
    <w:rsid w:val="0072451A"/>
    <w:rsid w:val="007251C8"/>
    <w:rsid w:val="00727989"/>
    <w:rsid w:val="007300E3"/>
    <w:rsid w:val="007317E9"/>
    <w:rsid w:val="0073465C"/>
    <w:rsid w:val="007349F7"/>
    <w:rsid w:val="00734B70"/>
    <w:rsid w:val="00740424"/>
    <w:rsid w:val="00740E68"/>
    <w:rsid w:val="00743CCC"/>
    <w:rsid w:val="007549B5"/>
    <w:rsid w:val="00754A4D"/>
    <w:rsid w:val="00756EAB"/>
    <w:rsid w:val="00757F10"/>
    <w:rsid w:val="007626D1"/>
    <w:rsid w:val="0076287E"/>
    <w:rsid w:val="007671E5"/>
    <w:rsid w:val="00767615"/>
    <w:rsid w:val="007709AB"/>
    <w:rsid w:val="00771CE1"/>
    <w:rsid w:val="00772F0C"/>
    <w:rsid w:val="0077694B"/>
    <w:rsid w:val="007770D7"/>
    <w:rsid w:val="0078014B"/>
    <w:rsid w:val="00780181"/>
    <w:rsid w:val="0078083E"/>
    <w:rsid w:val="007809BE"/>
    <w:rsid w:val="007809F0"/>
    <w:rsid w:val="007818C1"/>
    <w:rsid w:val="00782E20"/>
    <w:rsid w:val="007861FA"/>
    <w:rsid w:val="0079071A"/>
    <w:rsid w:val="007910B4"/>
    <w:rsid w:val="0079320F"/>
    <w:rsid w:val="00797455"/>
    <w:rsid w:val="007A146F"/>
    <w:rsid w:val="007A4D3C"/>
    <w:rsid w:val="007B063A"/>
    <w:rsid w:val="007B179A"/>
    <w:rsid w:val="007B323F"/>
    <w:rsid w:val="007B472C"/>
    <w:rsid w:val="007B53D3"/>
    <w:rsid w:val="007C1CCD"/>
    <w:rsid w:val="007C285D"/>
    <w:rsid w:val="007C316B"/>
    <w:rsid w:val="007C4219"/>
    <w:rsid w:val="007C630A"/>
    <w:rsid w:val="007C7023"/>
    <w:rsid w:val="007C73DD"/>
    <w:rsid w:val="007D352C"/>
    <w:rsid w:val="007D3A5C"/>
    <w:rsid w:val="007D440A"/>
    <w:rsid w:val="007D559C"/>
    <w:rsid w:val="007D60DE"/>
    <w:rsid w:val="007D637A"/>
    <w:rsid w:val="007D72BC"/>
    <w:rsid w:val="007E3715"/>
    <w:rsid w:val="007E3FC6"/>
    <w:rsid w:val="007F1CD7"/>
    <w:rsid w:val="007F2870"/>
    <w:rsid w:val="007F3E9B"/>
    <w:rsid w:val="007F5A39"/>
    <w:rsid w:val="007F5C41"/>
    <w:rsid w:val="007F63BA"/>
    <w:rsid w:val="00800DA0"/>
    <w:rsid w:val="00804E0F"/>
    <w:rsid w:val="008055C4"/>
    <w:rsid w:val="0080639D"/>
    <w:rsid w:val="00806457"/>
    <w:rsid w:val="00810E3E"/>
    <w:rsid w:val="00811034"/>
    <w:rsid w:val="00811B8C"/>
    <w:rsid w:val="00815393"/>
    <w:rsid w:val="0081584D"/>
    <w:rsid w:val="0081685E"/>
    <w:rsid w:val="008229FC"/>
    <w:rsid w:val="0082492B"/>
    <w:rsid w:val="008273BE"/>
    <w:rsid w:val="00830540"/>
    <w:rsid w:val="00832B66"/>
    <w:rsid w:val="00832F17"/>
    <w:rsid w:val="0083406E"/>
    <w:rsid w:val="008372D6"/>
    <w:rsid w:val="00841ADD"/>
    <w:rsid w:val="00843096"/>
    <w:rsid w:val="00844DE4"/>
    <w:rsid w:val="0084796A"/>
    <w:rsid w:val="00853870"/>
    <w:rsid w:val="00856FCB"/>
    <w:rsid w:val="008578B4"/>
    <w:rsid w:val="00865464"/>
    <w:rsid w:val="0087216C"/>
    <w:rsid w:val="00872254"/>
    <w:rsid w:val="00872FBF"/>
    <w:rsid w:val="00874F9D"/>
    <w:rsid w:val="00877A1E"/>
    <w:rsid w:val="00884622"/>
    <w:rsid w:val="00885BB7"/>
    <w:rsid w:val="008909E1"/>
    <w:rsid w:val="0089109B"/>
    <w:rsid w:val="00893FA1"/>
    <w:rsid w:val="00896E67"/>
    <w:rsid w:val="00897AB3"/>
    <w:rsid w:val="008A102E"/>
    <w:rsid w:val="008A340B"/>
    <w:rsid w:val="008A3479"/>
    <w:rsid w:val="008A62DD"/>
    <w:rsid w:val="008A6BFA"/>
    <w:rsid w:val="008A7EB9"/>
    <w:rsid w:val="008B1BF9"/>
    <w:rsid w:val="008B4DAC"/>
    <w:rsid w:val="008B553C"/>
    <w:rsid w:val="008B72B9"/>
    <w:rsid w:val="008B7859"/>
    <w:rsid w:val="008B7ABB"/>
    <w:rsid w:val="008B7E39"/>
    <w:rsid w:val="008C0B59"/>
    <w:rsid w:val="008C13C0"/>
    <w:rsid w:val="008C1B77"/>
    <w:rsid w:val="008C5544"/>
    <w:rsid w:val="008C5990"/>
    <w:rsid w:val="008C6D9C"/>
    <w:rsid w:val="008D0B6E"/>
    <w:rsid w:val="008D19F6"/>
    <w:rsid w:val="008D1E10"/>
    <w:rsid w:val="008D3B79"/>
    <w:rsid w:val="008D5EE5"/>
    <w:rsid w:val="008D6021"/>
    <w:rsid w:val="008D6F7F"/>
    <w:rsid w:val="008D77CF"/>
    <w:rsid w:val="008D7900"/>
    <w:rsid w:val="008E1F5A"/>
    <w:rsid w:val="008E250D"/>
    <w:rsid w:val="008E2826"/>
    <w:rsid w:val="008E4742"/>
    <w:rsid w:val="008E70A8"/>
    <w:rsid w:val="008F0E20"/>
    <w:rsid w:val="008F3C33"/>
    <w:rsid w:val="008F4807"/>
    <w:rsid w:val="008F4D6A"/>
    <w:rsid w:val="008F70E4"/>
    <w:rsid w:val="008F72B7"/>
    <w:rsid w:val="008F7FF5"/>
    <w:rsid w:val="0090032A"/>
    <w:rsid w:val="00900ACB"/>
    <w:rsid w:val="00901078"/>
    <w:rsid w:val="009032D1"/>
    <w:rsid w:val="00906A1C"/>
    <w:rsid w:val="009074AC"/>
    <w:rsid w:val="00907B7A"/>
    <w:rsid w:val="00910E7F"/>
    <w:rsid w:val="00914F49"/>
    <w:rsid w:val="00915459"/>
    <w:rsid w:val="009166A4"/>
    <w:rsid w:val="00916758"/>
    <w:rsid w:val="00917E9B"/>
    <w:rsid w:val="00921706"/>
    <w:rsid w:val="0092214E"/>
    <w:rsid w:val="009222FC"/>
    <w:rsid w:val="00926DFF"/>
    <w:rsid w:val="009310E2"/>
    <w:rsid w:val="00935E59"/>
    <w:rsid w:val="00941D74"/>
    <w:rsid w:val="009427C1"/>
    <w:rsid w:val="00942F6B"/>
    <w:rsid w:val="00944280"/>
    <w:rsid w:val="00945456"/>
    <w:rsid w:val="009503F9"/>
    <w:rsid w:val="009515E7"/>
    <w:rsid w:val="00954EB5"/>
    <w:rsid w:val="00955D6F"/>
    <w:rsid w:val="0096077D"/>
    <w:rsid w:val="0097193B"/>
    <w:rsid w:val="0097367B"/>
    <w:rsid w:val="009746CB"/>
    <w:rsid w:val="0097513F"/>
    <w:rsid w:val="00975C1E"/>
    <w:rsid w:val="009765FB"/>
    <w:rsid w:val="00976968"/>
    <w:rsid w:val="009772AB"/>
    <w:rsid w:val="00977426"/>
    <w:rsid w:val="0098063E"/>
    <w:rsid w:val="009807A3"/>
    <w:rsid w:val="00982851"/>
    <w:rsid w:val="009829C1"/>
    <w:rsid w:val="0098332C"/>
    <w:rsid w:val="00985CE1"/>
    <w:rsid w:val="00987612"/>
    <w:rsid w:val="00987E61"/>
    <w:rsid w:val="00992F55"/>
    <w:rsid w:val="00995420"/>
    <w:rsid w:val="00997619"/>
    <w:rsid w:val="009A2A62"/>
    <w:rsid w:val="009A3CF0"/>
    <w:rsid w:val="009A3F44"/>
    <w:rsid w:val="009A521E"/>
    <w:rsid w:val="009A6E0A"/>
    <w:rsid w:val="009B0259"/>
    <w:rsid w:val="009B3912"/>
    <w:rsid w:val="009B4452"/>
    <w:rsid w:val="009C09DC"/>
    <w:rsid w:val="009D1827"/>
    <w:rsid w:val="009D401E"/>
    <w:rsid w:val="009D450C"/>
    <w:rsid w:val="009E1345"/>
    <w:rsid w:val="009E42A3"/>
    <w:rsid w:val="009E5AA1"/>
    <w:rsid w:val="009E7039"/>
    <w:rsid w:val="009E7C75"/>
    <w:rsid w:val="009F50DE"/>
    <w:rsid w:val="009F61C6"/>
    <w:rsid w:val="009F73F8"/>
    <w:rsid w:val="009F7A0D"/>
    <w:rsid w:val="009F7F34"/>
    <w:rsid w:val="00A01025"/>
    <w:rsid w:val="00A0346B"/>
    <w:rsid w:val="00A04BF8"/>
    <w:rsid w:val="00A10C72"/>
    <w:rsid w:val="00A21039"/>
    <w:rsid w:val="00A22A4C"/>
    <w:rsid w:val="00A23FF1"/>
    <w:rsid w:val="00A31109"/>
    <w:rsid w:val="00A3663B"/>
    <w:rsid w:val="00A3664D"/>
    <w:rsid w:val="00A42594"/>
    <w:rsid w:val="00A4315E"/>
    <w:rsid w:val="00A45C18"/>
    <w:rsid w:val="00A4646F"/>
    <w:rsid w:val="00A50FB1"/>
    <w:rsid w:val="00A538DD"/>
    <w:rsid w:val="00A613BE"/>
    <w:rsid w:val="00A63196"/>
    <w:rsid w:val="00A63A6B"/>
    <w:rsid w:val="00A63DF3"/>
    <w:rsid w:val="00A66A26"/>
    <w:rsid w:val="00A71C14"/>
    <w:rsid w:val="00A73F48"/>
    <w:rsid w:val="00A74CF2"/>
    <w:rsid w:val="00A74CFD"/>
    <w:rsid w:val="00A75AA2"/>
    <w:rsid w:val="00A763A8"/>
    <w:rsid w:val="00A8340B"/>
    <w:rsid w:val="00A86581"/>
    <w:rsid w:val="00A876B1"/>
    <w:rsid w:val="00A90DB4"/>
    <w:rsid w:val="00A916E5"/>
    <w:rsid w:val="00A95405"/>
    <w:rsid w:val="00A964AC"/>
    <w:rsid w:val="00A973CE"/>
    <w:rsid w:val="00AA0D94"/>
    <w:rsid w:val="00AA1296"/>
    <w:rsid w:val="00AA30CF"/>
    <w:rsid w:val="00AA44CC"/>
    <w:rsid w:val="00AA518B"/>
    <w:rsid w:val="00AA5645"/>
    <w:rsid w:val="00AA5C3C"/>
    <w:rsid w:val="00AA6778"/>
    <w:rsid w:val="00AA78ED"/>
    <w:rsid w:val="00AB3269"/>
    <w:rsid w:val="00AC00B5"/>
    <w:rsid w:val="00AC0F67"/>
    <w:rsid w:val="00AC1366"/>
    <w:rsid w:val="00AC2F88"/>
    <w:rsid w:val="00AC40AF"/>
    <w:rsid w:val="00AC4611"/>
    <w:rsid w:val="00AC6009"/>
    <w:rsid w:val="00AC67D8"/>
    <w:rsid w:val="00AC7A9B"/>
    <w:rsid w:val="00AD6D0A"/>
    <w:rsid w:val="00AE01DB"/>
    <w:rsid w:val="00AE0383"/>
    <w:rsid w:val="00AE2226"/>
    <w:rsid w:val="00AE62CD"/>
    <w:rsid w:val="00AF3F07"/>
    <w:rsid w:val="00AF46D5"/>
    <w:rsid w:val="00AF58A7"/>
    <w:rsid w:val="00AF7882"/>
    <w:rsid w:val="00B02A02"/>
    <w:rsid w:val="00B02F59"/>
    <w:rsid w:val="00B061F4"/>
    <w:rsid w:val="00B07FE0"/>
    <w:rsid w:val="00B121CC"/>
    <w:rsid w:val="00B13DF7"/>
    <w:rsid w:val="00B16993"/>
    <w:rsid w:val="00B20483"/>
    <w:rsid w:val="00B22C22"/>
    <w:rsid w:val="00B24AEB"/>
    <w:rsid w:val="00B24C4A"/>
    <w:rsid w:val="00B251FA"/>
    <w:rsid w:val="00B27963"/>
    <w:rsid w:val="00B325E5"/>
    <w:rsid w:val="00B32B10"/>
    <w:rsid w:val="00B33015"/>
    <w:rsid w:val="00B344E2"/>
    <w:rsid w:val="00B346E9"/>
    <w:rsid w:val="00B36452"/>
    <w:rsid w:val="00B37003"/>
    <w:rsid w:val="00B37EAC"/>
    <w:rsid w:val="00B37ECE"/>
    <w:rsid w:val="00B435E0"/>
    <w:rsid w:val="00B43606"/>
    <w:rsid w:val="00B45E60"/>
    <w:rsid w:val="00B478C9"/>
    <w:rsid w:val="00B50B02"/>
    <w:rsid w:val="00B50B1C"/>
    <w:rsid w:val="00B51269"/>
    <w:rsid w:val="00B51582"/>
    <w:rsid w:val="00B54FF4"/>
    <w:rsid w:val="00B5570D"/>
    <w:rsid w:val="00B56717"/>
    <w:rsid w:val="00B5745A"/>
    <w:rsid w:val="00B57A7A"/>
    <w:rsid w:val="00B60654"/>
    <w:rsid w:val="00B6164A"/>
    <w:rsid w:val="00B63B5F"/>
    <w:rsid w:val="00B66198"/>
    <w:rsid w:val="00B72E79"/>
    <w:rsid w:val="00B72ED6"/>
    <w:rsid w:val="00B733A8"/>
    <w:rsid w:val="00B74A90"/>
    <w:rsid w:val="00B75C36"/>
    <w:rsid w:val="00B77A4D"/>
    <w:rsid w:val="00B814F9"/>
    <w:rsid w:val="00B823E2"/>
    <w:rsid w:val="00B82A15"/>
    <w:rsid w:val="00B86A19"/>
    <w:rsid w:val="00B87906"/>
    <w:rsid w:val="00B901D0"/>
    <w:rsid w:val="00B91482"/>
    <w:rsid w:val="00B91A11"/>
    <w:rsid w:val="00B92F47"/>
    <w:rsid w:val="00B950B8"/>
    <w:rsid w:val="00B95E33"/>
    <w:rsid w:val="00B961B9"/>
    <w:rsid w:val="00BA1451"/>
    <w:rsid w:val="00BA34B9"/>
    <w:rsid w:val="00BA362A"/>
    <w:rsid w:val="00BA45B9"/>
    <w:rsid w:val="00BA4939"/>
    <w:rsid w:val="00BA4C86"/>
    <w:rsid w:val="00BA57A0"/>
    <w:rsid w:val="00BA5F47"/>
    <w:rsid w:val="00BA7807"/>
    <w:rsid w:val="00BB01B9"/>
    <w:rsid w:val="00BB1AB6"/>
    <w:rsid w:val="00BB257F"/>
    <w:rsid w:val="00BB33B6"/>
    <w:rsid w:val="00BB4AB7"/>
    <w:rsid w:val="00BB4B19"/>
    <w:rsid w:val="00BB75C1"/>
    <w:rsid w:val="00BC12D9"/>
    <w:rsid w:val="00BC205E"/>
    <w:rsid w:val="00BC3501"/>
    <w:rsid w:val="00BC4CF9"/>
    <w:rsid w:val="00BC74BB"/>
    <w:rsid w:val="00BD2DAE"/>
    <w:rsid w:val="00BD457F"/>
    <w:rsid w:val="00BD5B17"/>
    <w:rsid w:val="00BD7C41"/>
    <w:rsid w:val="00BE3DB3"/>
    <w:rsid w:val="00BE409A"/>
    <w:rsid w:val="00BE477F"/>
    <w:rsid w:val="00BE6D89"/>
    <w:rsid w:val="00BF03CB"/>
    <w:rsid w:val="00BF07A7"/>
    <w:rsid w:val="00BF2C01"/>
    <w:rsid w:val="00BF79BB"/>
    <w:rsid w:val="00BF7BA3"/>
    <w:rsid w:val="00C01D21"/>
    <w:rsid w:val="00C06AA2"/>
    <w:rsid w:val="00C07FA8"/>
    <w:rsid w:val="00C11F13"/>
    <w:rsid w:val="00C12DD0"/>
    <w:rsid w:val="00C135F5"/>
    <w:rsid w:val="00C15734"/>
    <w:rsid w:val="00C16285"/>
    <w:rsid w:val="00C1797E"/>
    <w:rsid w:val="00C20AB2"/>
    <w:rsid w:val="00C22A13"/>
    <w:rsid w:val="00C2380D"/>
    <w:rsid w:val="00C24617"/>
    <w:rsid w:val="00C27D0B"/>
    <w:rsid w:val="00C322DD"/>
    <w:rsid w:val="00C3359C"/>
    <w:rsid w:val="00C33BCA"/>
    <w:rsid w:val="00C34D3D"/>
    <w:rsid w:val="00C35299"/>
    <w:rsid w:val="00C35E68"/>
    <w:rsid w:val="00C42EEE"/>
    <w:rsid w:val="00C442BE"/>
    <w:rsid w:val="00C450E1"/>
    <w:rsid w:val="00C457E8"/>
    <w:rsid w:val="00C45AF2"/>
    <w:rsid w:val="00C46B0F"/>
    <w:rsid w:val="00C47247"/>
    <w:rsid w:val="00C503AA"/>
    <w:rsid w:val="00C5045F"/>
    <w:rsid w:val="00C50AFE"/>
    <w:rsid w:val="00C53C3E"/>
    <w:rsid w:val="00C561D1"/>
    <w:rsid w:val="00C57826"/>
    <w:rsid w:val="00C57944"/>
    <w:rsid w:val="00C62F9F"/>
    <w:rsid w:val="00C66FEA"/>
    <w:rsid w:val="00C71023"/>
    <w:rsid w:val="00C71E0E"/>
    <w:rsid w:val="00C73DA3"/>
    <w:rsid w:val="00C74135"/>
    <w:rsid w:val="00C80DCE"/>
    <w:rsid w:val="00C81587"/>
    <w:rsid w:val="00C8228B"/>
    <w:rsid w:val="00C83E06"/>
    <w:rsid w:val="00C86203"/>
    <w:rsid w:val="00C87211"/>
    <w:rsid w:val="00C90FED"/>
    <w:rsid w:val="00C910D7"/>
    <w:rsid w:val="00C918A0"/>
    <w:rsid w:val="00C927FB"/>
    <w:rsid w:val="00C95F55"/>
    <w:rsid w:val="00C96597"/>
    <w:rsid w:val="00C976D9"/>
    <w:rsid w:val="00C97946"/>
    <w:rsid w:val="00CA07D5"/>
    <w:rsid w:val="00CA0AE3"/>
    <w:rsid w:val="00CA2A8A"/>
    <w:rsid w:val="00CA33C0"/>
    <w:rsid w:val="00CB126C"/>
    <w:rsid w:val="00CB4060"/>
    <w:rsid w:val="00CB4111"/>
    <w:rsid w:val="00CB51CB"/>
    <w:rsid w:val="00CB6E06"/>
    <w:rsid w:val="00CC157C"/>
    <w:rsid w:val="00CC18E6"/>
    <w:rsid w:val="00CC2B98"/>
    <w:rsid w:val="00CD02B3"/>
    <w:rsid w:val="00CD1A1E"/>
    <w:rsid w:val="00CD23B9"/>
    <w:rsid w:val="00CD555F"/>
    <w:rsid w:val="00CD69A1"/>
    <w:rsid w:val="00CD6B40"/>
    <w:rsid w:val="00CD7914"/>
    <w:rsid w:val="00CE2880"/>
    <w:rsid w:val="00CE65BC"/>
    <w:rsid w:val="00CE69C4"/>
    <w:rsid w:val="00CF1A1B"/>
    <w:rsid w:val="00CF43CA"/>
    <w:rsid w:val="00D04A58"/>
    <w:rsid w:val="00D06AB7"/>
    <w:rsid w:val="00D115DF"/>
    <w:rsid w:val="00D25BF9"/>
    <w:rsid w:val="00D267A5"/>
    <w:rsid w:val="00D277FD"/>
    <w:rsid w:val="00D3077E"/>
    <w:rsid w:val="00D30824"/>
    <w:rsid w:val="00D32598"/>
    <w:rsid w:val="00D32A7E"/>
    <w:rsid w:val="00D32BCF"/>
    <w:rsid w:val="00D32F48"/>
    <w:rsid w:val="00D33088"/>
    <w:rsid w:val="00D33335"/>
    <w:rsid w:val="00D34960"/>
    <w:rsid w:val="00D42CCF"/>
    <w:rsid w:val="00D45474"/>
    <w:rsid w:val="00D46B2F"/>
    <w:rsid w:val="00D4753F"/>
    <w:rsid w:val="00D537BC"/>
    <w:rsid w:val="00D543B9"/>
    <w:rsid w:val="00D56D34"/>
    <w:rsid w:val="00D57156"/>
    <w:rsid w:val="00D60B51"/>
    <w:rsid w:val="00D6496E"/>
    <w:rsid w:val="00D65BA0"/>
    <w:rsid w:val="00D66234"/>
    <w:rsid w:val="00D70428"/>
    <w:rsid w:val="00D70BDF"/>
    <w:rsid w:val="00D70E37"/>
    <w:rsid w:val="00D721B8"/>
    <w:rsid w:val="00D748A6"/>
    <w:rsid w:val="00D760F4"/>
    <w:rsid w:val="00D80940"/>
    <w:rsid w:val="00D80EB6"/>
    <w:rsid w:val="00D83819"/>
    <w:rsid w:val="00D875D7"/>
    <w:rsid w:val="00D9055D"/>
    <w:rsid w:val="00D911BC"/>
    <w:rsid w:val="00D917EE"/>
    <w:rsid w:val="00D919E7"/>
    <w:rsid w:val="00D9350A"/>
    <w:rsid w:val="00D93DD1"/>
    <w:rsid w:val="00D95B64"/>
    <w:rsid w:val="00D96C70"/>
    <w:rsid w:val="00D971BB"/>
    <w:rsid w:val="00DA00BF"/>
    <w:rsid w:val="00DA12D3"/>
    <w:rsid w:val="00DA2838"/>
    <w:rsid w:val="00DA3588"/>
    <w:rsid w:val="00DA393E"/>
    <w:rsid w:val="00DA3EBD"/>
    <w:rsid w:val="00DA4624"/>
    <w:rsid w:val="00DA7398"/>
    <w:rsid w:val="00DA7772"/>
    <w:rsid w:val="00DB37F3"/>
    <w:rsid w:val="00DB51DF"/>
    <w:rsid w:val="00DB6F06"/>
    <w:rsid w:val="00DB79D5"/>
    <w:rsid w:val="00DC04FB"/>
    <w:rsid w:val="00DC0C03"/>
    <w:rsid w:val="00DC0FD5"/>
    <w:rsid w:val="00DC30D7"/>
    <w:rsid w:val="00DC4073"/>
    <w:rsid w:val="00DC4B89"/>
    <w:rsid w:val="00DC642A"/>
    <w:rsid w:val="00DC6DCC"/>
    <w:rsid w:val="00DD0AE9"/>
    <w:rsid w:val="00DD116C"/>
    <w:rsid w:val="00DD3B64"/>
    <w:rsid w:val="00DD4423"/>
    <w:rsid w:val="00DD54CE"/>
    <w:rsid w:val="00DD6E92"/>
    <w:rsid w:val="00DD7526"/>
    <w:rsid w:val="00DE0A2A"/>
    <w:rsid w:val="00DE5D50"/>
    <w:rsid w:val="00DE62C8"/>
    <w:rsid w:val="00DE7862"/>
    <w:rsid w:val="00DF0264"/>
    <w:rsid w:val="00DF038D"/>
    <w:rsid w:val="00DF36B1"/>
    <w:rsid w:val="00DF38C7"/>
    <w:rsid w:val="00DF40BB"/>
    <w:rsid w:val="00DF6593"/>
    <w:rsid w:val="00E007CD"/>
    <w:rsid w:val="00E011B2"/>
    <w:rsid w:val="00E01465"/>
    <w:rsid w:val="00E02E2F"/>
    <w:rsid w:val="00E058A3"/>
    <w:rsid w:val="00E065DB"/>
    <w:rsid w:val="00E07464"/>
    <w:rsid w:val="00E0779F"/>
    <w:rsid w:val="00E0796F"/>
    <w:rsid w:val="00E12D22"/>
    <w:rsid w:val="00E12F96"/>
    <w:rsid w:val="00E13B33"/>
    <w:rsid w:val="00E17812"/>
    <w:rsid w:val="00E20837"/>
    <w:rsid w:val="00E21451"/>
    <w:rsid w:val="00E21515"/>
    <w:rsid w:val="00E21E6B"/>
    <w:rsid w:val="00E23801"/>
    <w:rsid w:val="00E249E4"/>
    <w:rsid w:val="00E253C1"/>
    <w:rsid w:val="00E25416"/>
    <w:rsid w:val="00E332D2"/>
    <w:rsid w:val="00E33600"/>
    <w:rsid w:val="00E40531"/>
    <w:rsid w:val="00E41280"/>
    <w:rsid w:val="00E41B2A"/>
    <w:rsid w:val="00E44861"/>
    <w:rsid w:val="00E47D08"/>
    <w:rsid w:val="00E5112D"/>
    <w:rsid w:val="00E51E8D"/>
    <w:rsid w:val="00E5642E"/>
    <w:rsid w:val="00E56EC9"/>
    <w:rsid w:val="00E5756E"/>
    <w:rsid w:val="00E57CA7"/>
    <w:rsid w:val="00E613BE"/>
    <w:rsid w:val="00E6257F"/>
    <w:rsid w:val="00E643E1"/>
    <w:rsid w:val="00E64E9F"/>
    <w:rsid w:val="00E66AFA"/>
    <w:rsid w:val="00E67107"/>
    <w:rsid w:val="00E7032B"/>
    <w:rsid w:val="00E7176A"/>
    <w:rsid w:val="00E721A8"/>
    <w:rsid w:val="00E75010"/>
    <w:rsid w:val="00E801B6"/>
    <w:rsid w:val="00E83740"/>
    <w:rsid w:val="00E843B7"/>
    <w:rsid w:val="00E851FB"/>
    <w:rsid w:val="00E8765E"/>
    <w:rsid w:val="00E90D42"/>
    <w:rsid w:val="00E935AD"/>
    <w:rsid w:val="00E93A7B"/>
    <w:rsid w:val="00E9417A"/>
    <w:rsid w:val="00E95622"/>
    <w:rsid w:val="00E96A0F"/>
    <w:rsid w:val="00E97F83"/>
    <w:rsid w:val="00EA03C5"/>
    <w:rsid w:val="00EA3598"/>
    <w:rsid w:val="00EA7EDB"/>
    <w:rsid w:val="00EB0944"/>
    <w:rsid w:val="00EB4F78"/>
    <w:rsid w:val="00EB555B"/>
    <w:rsid w:val="00EB5C1F"/>
    <w:rsid w:val="00EB7C90"/>
    <w:rsid w:val="00EC178A"/>
    <w:rsid w:val="00EC35BC"/>
    <w:rsid w:val="00EC4855"/>
    <w:rsid w:val="00EC5100"/>
    <w:rsid w:val="00EC69C6"/>
    <w:rsid w:val="00EC772A"/>
    <w:rsid w:val="00ED1811"/>
    <w:rsid w:val="00ED3E64"/>
    <w:rsid w:val="00ED74AF"/>
    <w:rsid w:val="00EE02FE"/>
    <w:rsid w:val="00EE1672"/>
    <w:rsid w:val="00EE4F38"/>
    <w:rsid w:val="00EE7269"/>
    <w:rsid w:val="00EF3727"/>
    <w:rsid w:val="00EF4F51"/>
    <w:rsid w:val="00EF6889"/>
    <w:rsid w:val="00F076B1"/>
    <w:rsid w:val="00F076B7"/>
    <w:rsid w:val="00F077D3"/>
    <w:rsid w:val="00F105AE"/>
    <w:rsid w:val="00F11093"/>
    <w:rsid w:val="00F13B8A"/>
    <w:rsid w:val="00F142F0"/>
    <w:rsid w:val="00F14700"/>
    <w:rsid w:val="00F14981"/>
    <w:rsid w:val="00F153BD"/>
    <w:rsid w:val="00F167DB"/>
    <w:rsid w:val="00F2144D"/>
    <w:rsid w:val="00F22C73"/>
    <w:rsid w:val="00F27608"/>
    <w:rsid w:val="00F3339E"/>
    <w:rsid w:val="00F33D40"/>
    <w:rsid w:val="00F35EDA"/>
    <w:rsid w:val="00F37968"/>
    <w:rsid w:val="00F37F59"/>
    <w:rsid w:val="00F439A4"/>
    <w:rsid w:val="00F4603D"/>
    <w:rsid w:val="00F51158"/>
    <w:rsid w:val="00F51CD6"/>
    <w:rsid w:val="00F54B5E"/>
    <w:rsid w:val="00F54BCF"/>
    <w:rsid w:val="00F55139"/>
    <w:rsid w:val="00F56A40"/>
    <w:rsid w:val="00F5785A"/>
    <w:rsid w:val="00F60E71"/>
    <w:rsid w:val="00F61D9B"/>
    <w:rsid w:val="00F6218D"/>
    <w:rsid w:val="00F6333D"/>
    <w:rsid w:val="00F63ADF"/>
    <w:rsid w:val="00F663C0"/>
    <w:rsid w:val="00F67AD3"/>
    <w:rsid w:val="00F71695"/>
    <w:rsid w:val="00F7299F"/>
    <w:rsid w:val="00F73DE0"/>
    <w:rsid w:val="00F7410E"/>
    <w:rsid w:val="00F75C32"/>
    <w:rsid w:val="00F76694"/>
    <w:rsid w:val="00F77E96"/>
    <w:rsid w:val="00F80B33"/>
    <w:rsid w:val="00F81B35"/>
    <w:rsid w:val="00F83DC1"/>
    <w:rsid w:val="00F84883"/>
    <w:rsid w:val="00F84B6B"/>
    <w:rsid w:val="00F85FE2"/>
    <w:rsid w:val="00F90C49"/>
    <w:rsid w:val="00F932FB"/>
    <w:rsid w:val="00F97390"/>
    <w:rsid w:val="00FA3A0D"/>
    <w:rsid w:val="00FA769B"/>
    <w:rsid w:val="00FA7886"/>
    <w:rsid w:val="00FB31D2"/>
    <w:rsid w:val="00FB4743"/>
    <w:rsid w:val="00FB6ADB"/>
    <w:rsid w:val="00FB71B5"/>
    <w:rsid w:val="00FC03F9"/>
    <w:rsid w:val="00FC17F5"/>
    <w:rsid w:val="00FC1EDD"/>
    <w:rsid w:val="00FC3242"/>
    <w:rsid w:val="00FC4484"/>
    <w:rsid w:val="00FC6B5D"/>
    <w:rsid w:val="00FD0044"/>
    <w:rsid w:val="00FD07FF"/>
    <w:rsid w:val="00FD1113"/>
    <w:rsid w:val="00FD117F"/>
    <w:rsid w:val="00FD17E8"/>
    <w:rsid w:val="00FD4F67"/>
    <w:rsid w:val="00FD6EE5"/>
    <w:rsid w:val="00FE175C"/>
    <w:rsid w:val="00FE2AEA"/>
    <w:rsid w:val="00FE4CD5"/>
    <w:rsid w:val="00FE4EE2"/>
    <w:rsid w:val="00FE5575"/>
    <w:rsid w:val="00FE7C52"/>
    <w:rsid w:val="00FF43A0"/>
    <w:rsid w:val="00FF4735"/>
    <w:rsid w:val="00FF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7FFCCE"/>
  <w14:defaultImageDpi w14:val="330"/>
  <w15:chartTrackingRefBased/>
  <w15:docId w15:val="{AB3A2AAA-7271-4408-B74B-37CB01060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2851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ordia New"/>
    </w:rPr>
  </w:style>
  <w:style w:type="character" w:customStyle="1" w:styleId="a4">
    <w:name w:val="หัวกระดาษ อักขระ"/>
    <w:basedOn w:val="a0"/>
    <w:link w:val="a3"/>
    <w:uiPriority w:val="99"/>
    <w:rsid w:val="00982851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unhideWhenUsed/>
    <w:rsid w:val="00982851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ordia New"/>
    </w:rPr>
  </w:style>
  <w:style w:type="character" w:customStyle="1" w:styleId="a6">
    <w:name w:val="ท้ายกระดาษ อักขระ"/>
    <w:basedOn w:val="a0"/>
    <w:link w:val="a5"/>
    <w:uiPriority w:val="99"/>
    <w:rsid w:val="00982851"/>
    <w:rPr>
      <w:rFonts w:ascii="Calibri" w:eastAsia="Calibri" w:hAnsi="Calibri" w:cs="Cordia New"/>
    </w:rPr>
  </w:style>
  <w:style w:type="table" w:customStyle="1" w:styleId="TableGrid1">
    <w:name w:val="Table Grid1"/>
    <w:basedOn w:val="a1"/>
    <w:next w:val="a7"/>
    <w:uiPriority w:val="39"/>
    <w:rsid w:val="00982851"/>
    <w:pPr>
      <w:spacing w:after="0" w:line="240" w:lineRule="auto"/>
    </w:pPr>
    <w:rPr>
      <w:rFonts w:ascii="Cordia New" w:hAnsi="Cordia New" w:cs="Cordia New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rsid w:val="00982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82851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982851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25BF9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D25BF9"/>
    <w:rPr>
      <w:rFonts w:ascii="Segoe UI" w:hAnsi="Segoe UI" w:cs="Angsana New"/>
      <w:sz w:val="18"/>
      <w:szCs w:val="22"/>
    </w:rPr>
  </w:style>
  <w:style w:type="table" w:customStyle="1" w:styleId="TableGrid2">
    <w:name w:val="Table Grid2"/>
    <w:basedOn w:val="a1"/>
    <w:next w:val="a7"/>
    <w:uiPriority w:val="39"/>
    <w:rsid w:val="00F62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a1"/>
    <w:next w:val="a7"/>
    <w:rsid w:val="00EF4F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No Spacing"/>
    <w:uiPriority w:val="1"/>
    <w:qFormat/>
    <w:rsid w:val="00B5570D"/>
    <w:pPr>
      <w:spacing w:after="0" w:line="240" w:lineRule="auto"/>
    </w:pPr>
  </w:style>
  <w:style w:type="paragraph" w:styleId="2">
    <w:name w:val="Body Text 2"/>
    <w:basedOn w:val="a"/>
    <w:link w:val="20"/>
    <w:rsid w:val="00616E3F"/>
    <w:pPr>
      <w:spacing w:after="0" w:line="240" w:lineRule="auto"/>
    </w:pPr>
    <w:rPr>
      <w:rFonts w:ascii="Angsana New" w:eastAsia="Times New Roman" w:hAnsi="Angsana New" w:cs="Angsana New"/>
      <w:b/>
      <w:bCs/>
      <w:sz w:val="28"/>
      <w:u w:val="single"/>
      <w:lang w:val="x-none" w:eastAsia="x-none"/>
    </w:rPr>
  </w:style>
  <w:style w:type="character" w:customStyle="1" w:styleId="20">
    <w:name w:val="เนื้อความ 2 อักขระ"/>
    <w:basedOn w:val="a0"/>
    <w:link w:val="2"/>
    <w:rsid w:val="00616E3F"/>
    <w:rPr>
      <w:rFonts w:ascii="Angsana New" w:eastAsia="Times New Roman" w:hAnsi="Angsana New" w:cs="Angsana New"/>
      <w:b/>
      <w:bCs/>
      <w:sz w:val="28"/>
      <w:u w:val="single"/>
      <w:lang w:val="x-none" w:eastAsia="x-none"/>
    </w:rPr>
  </w:style>
  <w:style w:type="character" w:styleId="ad">
    <w:name w:val="annotation reference"/>
    <w:basedOn w:val="a0"/>
    <w:uiPriority w:val="99"/>
    <w:semiHidden/>
    <w:unhideWhenUsed/>
    <w:rsid w:val="003518AF"/>
    <w:rPr>
      <w:sz w:val="16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3518AF"/>
    <w:pPr>
      <w:spacing w:line="240" w:lineRule="auto"/>
    </w:pPr>
    <w:rPr>
      <w:sz w:val="20"/>
      <w:szCs w:val="25"/>
    </w:rPr>
  </w:style>
  <w:style w:type="character" w:customStyle="1" w:styleId="af">
    <w:name w:val="ข้อความข้อคิดเห็น อักขระ"/>
    <w:basedOn w:val="a0"/>
    <w:link w:val="ae"/>
    <w:uiPriority w:val="99"/>
    <w:semiHidden/>
    <w:rsid w:val="003518AF"/>
    <w:rPr>
      <w:sz w:val="20"/>
      <w:szCs w:val="25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3518AF"/>
    <w:rPr>
      <w:b/>
      <w:bCs/>
    </w:rPr>
  </w:style>
  <w:style w:type="character" w:customStyle="1" w:styleId="af1">
    <w:name w:val="ชื่อเรื่องของข้อคิดเห็น อักขระ"/>
    <w:basedOn w:val="af"/>
    <w:link w:val="af0"/>
    <w:uiPriority w:val="99"/>
    <w:semiHidden/>
    <w:rsid w:val="003518AF"/>
    <w:rPr>
      <w:b/>
      <w:bCs/>
      <w:sz w:val="20"/>
      <w:szCs w:val="25"/>
    </w:rPr>
  </w:style>
  <w:style w:type="paragraph" w:customStyle="1" w:styleId="Default">
    <w:name w:val="Default"/>
    <w:rsid w:val="003D46AA"/>
    <w:pPr>
      <w:autoSpaceDE w:val="0"/>
      <w:autoSpaceDN w:val="0"/>
      <w:adjustRightInd w:val="0"/>
      <w:spacing w:after="0" w:line="240" w:lineRule="auto"/>
    </w:pPr>
    <w:rPr>
      <w:rFonts w:ascii="Angsana New" w:eastAsia="Calibri" w:hAnsi="Angsana New" w:cs="Angsana New"/>
      <w:color w:val="000000"/>
      <w:sz w:val="24"/>
      <w:szCs w:val="24"/>
    </w:rPr>
  </w:style>
  <w:style w:type="table" w:customStyle="1" w:styleId="TableGrid4">
    <w:name w:val="Table Grid4"/>
    <w:basedOn w:val="a1"/>
    <w:next w:val="a7"/>
    <w:rsid w:val="005F7C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7080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5144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9623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235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5979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0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840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107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9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674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673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40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1416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9352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0166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7037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47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3333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4444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7727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43859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646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pannee\Downloads\&#3619;&#3634;&#3618;&#3591;&#3634;&#3609;&#3585;&#3634;&#3619;&#3611;&#3619;&#3632;&#3594;&#3640;&#3617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E81D91-F75C-48D4-B909-A15BADE49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รายงานการประชุม</Template>
  <TotalTime>14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supannee sakulkot</dc:creator>
  <cp:keywords/>
  <dc:description/>
  <cp:lastModifiedBy>Supannee Sakulkot</cp:lastModifiedBy>
  <cp:revision>7</cp:revision>
  <cp:lastPrinted>2018-06-04T09:50:00Z</cp:lastPrinted>
  <dcterms:created xsi:type="dcterms:W3CDTF">2021-06-24T07:02:00Z</dcterms:created>
  <dcterms:modified xsi:type="dcterms:W3CDTF">2022-04-03T10:55:00Z</dcterms:modified>
</cp:coreProperties>
</file>