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206" w:rsidRPr="00AE3160" w:rsidRDefault="009A16EF" w:rsidP="00A82C94">
      <w:pPr>
        <w:spacing w:after="0"/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b/>
          <w:bCs/>
          <w:sz w:val="32"/>
          <w:szCs w:val="32"/>
          <w:cs/>
        </w:rPr>
        <w:t>เรียน</w:t>
      </w:r>
      <w:r w:rsidRPr="00AE3160">
        <w:rPr>
          <w:rFonts w:ascii="TH Sarabun New" w:hAnsi="TH Sarabun New" w:cs="TH Sarabun New"/>
          <w:color w:val="FF0000"/>
          <w:sz w:val="32"/>
          <w:szCs w:val="32"/>
        </w:rPr>
        <w:t>XX</w:t>
      </w:r>
      <w:r w:rsidR="00891AA3" w:rsidRPr="00AE3160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.............................................................................................</w:t>
      </w:r>
      <w:r w:rsidR="00891AA3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853BA6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A82C94" w:rsidRPr="00AE3160">
        <w:rPr>
          <w:rFonts w:ascii="TH Sarabun New" w:hAnsi="TH Sarabun New" w:cs="TH Sarabun New"/>
          <w:b/>
          <w:bCs/>
          <w:sz w:val="32"/>
          <w:szCs w:val="32"/>
          <w:cs/>
        </w:rPr>
        <w:t>ที่</w:t>
      </w:r>
      <w:r w:rsidRPr="00AE3160">
        <w:rPr>
          <w:rFonts w:ascii="TH Sarabun New" w:hAnsi="TH Sarabun New" w:cs="TH Sarabun New"/>
          <w:color w:val="FF0000"/>
          <w:sz w:val="32"/>
          <w:szCs w:val="32"/>
        </w:rPr>
        <w:t>XX</w:t>
      </w:r>
      <w:r w:rsidR="00891AA3" w:rsidRPr="00AE3160">
        <w:rPr>
          <w:rFonts w:ascii="TH Sarabun New" w:hAnsi="TH Sarabun New" w:cs="TH Sarabun New"/>
          <w:sz w:val="32"/>
          <w:szCs w:val="32"/>
          <w:cs/>
        </w:rPr>
        <w:t>…………………………………..</w:t>
      </w:r>
    </w:p>
    <w:p w:rsidR="00853BA6" w:rsidRPr="00AE3160" w:rsidRDefault="00891AA3" w:rsidP="00A82C94">
      <w:pPr>
        <w:pBdr>
          <w:bottom w:val="single" w:sz="6" w:space="1" w:color="auto"/>
        </w:pBdr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35AC32" wp14:editId="501BD401">
                <wp:simplePos x="0" y="0"/>
                <wp:positionH relativeFrom="column">
                  <wp:posOffset>-869315</wp:posOffset>
                </wp:positionH>
                <wp:positionV relativeFrom="paragraph">
                  <wp:posOffset>341630</wp:posOffset>
                </wp:positionV>
                <wp:extent cx="752475" cy="266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91AA3" w:rsidRPr="00F700DA" w:rsidRDefault="00891AA3" w:rsidP="00891AA3">
                            <w:pPr>
                              <w:rPr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3235AC32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-68.45pt;margin-top:26.9pt;width:59.25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" filled="f" stroked="f" strokeweight=".5pt">
                <v:textbox>
                  <w:txbxContent>
                    <w:p w:rsidR="00891AA3" w:rsidRPr="00F700DA" w:rsidRDefault="00891AA3" w:rsidP="00891AA3">
                      <w:pPr>
                        <w:rPr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Pr="00AE3160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926E36" wp14:editId="329AF16C">
                <wp:simplePos x="0" y="0"/>
                <wp:positionH relativeFrom="column">
                  <wp:posOffset>-145415</wp:posOffset>
                </wp:positionH>
                <wp:positionV relativeFrom="paragraph">
                  <wp:posOffset>332579</wp:posOffset>
                </wp:positionV>
                <wp:extent cx="114300" cy="323850"/>
                <wp:effectExtent l="38100" t="0" r="19050" b="19050"/>
                <wp:wrapNone/>
                <wp:docPr id="9" name="Left Brac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384553EA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9" o:spid="_x0000_s1026" type="#_x0000_t87" style="position:absolute;margin-left:-11.45pt;margin-top:26.2pt;width:9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" adj="1906" strokecolor="red" strokeweight=".5pt">
                <v:stroke joinstyle="miter"/>
              </v:shape>
            </w:pict>
          </mc:Fallback>
        </mc:AlternateContent>
      </w:r>
      <w:r w:rsidR="00A82C94" w:rsidRPr="00AE3160">
        <w:rPr>
          <w:rFonts w:ascii="TH Sarabun New" w:hAnsi="TH Sarabun New" w:cs="TH Sarabun New"/>
          <w:b/>
          <w:bCs/>
          <w:sz w:val="32"/>
          <w:szCs w:val="32"/>
          <w:cs/>
        </w:rPr>
        <w:t>จาก</w:t>
      </w:r>
      <w:r w:rsidR="009A16EF" w:rsidRPr="00AE3160">
        <w:rPr>
          <w:rFonts w:ascii="TH Sarabun New" w:hAnsi="TH Sarabun New" w:cs="TH Sarabun New"/>
          <w:color w:val="FF0000"/>
          <w:sz w:val="32"/>
          <w:szCs w:val="32"/>
        </w:rPr>
        <w:t>XX</w:t>
      </w:r>
      <w:r w:rsidRPr="00AE3160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..............................................................................................</w:t>
      </w:r>
      <w:r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853BA6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A82C94" w:rsidRPr="00AE3160">
        <w:rPr>
          <w:rFonts w:ascii="TH Sarabun New" w:hAnsi="TH Sarabun New" w:cs="TH Sarabun New"/>
          <w:b/>
          <w:bCs/>
          <w:sz w:val="32"/>
          <w:szCs w:val="32"/>
          <w:cs/>
        </w:rPr>
        <w:t>วันที่</w:t>
      </w:r>
      <w:r w:rsidR="009A16EF" w:rsidRPr="00AE3160">
        <w:rPr>
          <w:rFonts w:ascii="TH Sarabun New" w:hAnsi="TH Sarabun New" w:cs="TH Sarabun New"/>
          <w:color w:val="FF0000"/>
          <w:sz w:val="32"/>
          <w:szCs w:val="32"/>
        </w:rPr>
        <w:t>XX</w:t>
      </w:r>
      <w:r w:rsidRPr="00AE3160">
        <w:rPr>
          <w:rFonts w:ascii="TH Sarabun New" w:hAnsi="TH Sarabun New" w:cs="TH Sarabun New"/>
          <w:sz w:val="32"/>
          <w:szCs w:val="32"/>
          <w:cs/>
        </w:rPr>
        <w:t>....................................</w:t>
      </w:r>
    </w:p>
    <w:p w:rsidR="00A82C94" w:rsidRPr="00AE3160" w:rsidRDefault="00A82C94" w:rsidP="00A82C94">
      <w:pPr>
        <w:spacing w:after="0"/>
        <w:rPr>
          <w:rFonts w:ascii="TH Sarabun New" w:hAnsi="TH Sarabun New" w:cs="TH Sarabun New"/>
          <w:sz w:val="32"/>
          <w:szCs w:val="32"/>
        </w:rPr>
      </w:pPr>
    </w:p>
    <w:p w:rsidR="00DB5B70" w:rsidRPr="00AE3160" w:rsidRDefault="00891AA3" w:rsidP="00DB5B70">
      <w:pPr>
        <w:spacing w:after="0"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AE3160">
        <w:rPr>
          <w:rFonts w:ascii="TH Sarabun New" w:hAnsi="TH Sarabun New" w:cs="TH Sarabun New"/>
          <w:b/>
          <w:bCs/>
          <w:noProof/>
          <w:color w:val="FF0000"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926E36" wp14:editId="329AF16C">
                <wp:simplePos x="0" y="0"/>
                <wp:positionH relativeFrom="column">
                  <wp:posOffset>-137795</wp:posOffset>
                </wp:positionH>
                <wp:positionV relativeFrom="paragraph">
                  <wp:posOffset>250825</wp:posOffset>
                </wp:positionV>
                <wp:extent cx="114300" cy="323850"/>
                <wp:effectExtent l="38100" t="0" r="19050" b="19050"/>
                <wp:wrapNone/>
                <wp:docPr id="1" name="Lef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DCFADBA" id="Left Brace 1" o:spid="_x0000_s1026" type="#_x0000_t87" style="position:absolute;margin-left:-10.85pt;margin-top:19.75pt;width:9pt;height:2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" adj="1906" strokecolor="red" strokeweight=".5pt">
                <v:stroke joinstyle="miter"/>
              </v:shape>
            </w:pict>
          </mc:Fallback>
        </mc:AlternateContent>
      </w:r>
      <w:r w:rsidRPr="00AE3160">
        <w:rPr>
          <w:rFonts w:ascii="TH Sarabun New" w:hAnsi="TH Sarabun New" w:cs="TH Sarabun New"/>
          <w:b/>
          <w:bCs/>
          <w:noProof/>
          <w:color w:val="FF0000"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35AC32" wp14:editId="501BD401">
                <wp:simplePos x="0" y="0"/>
                <wp:positionH relativeFrom="column">
                  <wp:posOffset>-863600</wp:posOffset>
                </wp:positionH>
                <wp:positionV relativeFrom="paragraph">
                  <wp:posOffset>260511</wp:posOffset>
                </wp:positionV>
                <wp:extent cx="752475" cy="2667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91AA3" w:rsidRPr="00F700DA" w:rsidRDefault="00891AA3" w:rsidP="00891AA3">
                            <w:pPr>
                              <w:rPr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3235AC32" id="Text Box 2" o:spid="_x0000_s1027" type="#_x0000_t202" style="position:absolute;left:0;text-align:left;margin-left:-68pt;margin-top:20.5pt;width:59.25pt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" filled="f" stroked="f" strokeweight=".5pt">
                <v:textbox>
                  <w:txbxContent>
                    <w:p w:rsidR="00891AA3" w:rsidRPr="00F700DA" w:rsidRDefault="00891AA3" w:rsidP="00891AA3">
                      <w:pPr>
                        <w:rPr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A82C94" w:rsidRPr="00AE3160">
        <w:rPr>
          <w:rFonts w:ascii="TH Sarabun New" w:hAnsi="TH Sarabun New" w:cs="TH Sarabun New"/>
          <w:b/>
          <w:bCs/>
          <w:sz w:val="32"/>
          <w:szCs w:val="32"/>
          <w:cs/>
        </w:rPr>
        <w:t>เรื่อง</w:t>
      </w:r>
      <w:r w:rsidR="009A16EF" w:rsidRPr="00AE3160">
        <w:rPr>
          <w:rFonts w:ascii="TH Sarabun New" w:hAnsi="TH Sarabun New" w:cs="TH Sarabun New"/>
          <w:color w:val="FF0000"/>
          <w:sz w:val="32"/>
          <w:szCs w:val="32"/>
        </w:rPr>
        <w:t>XX</w:t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>ขอเชิญประชุม</w:t>
      </w:r>
    </w:p>
    <w:p w:rsidR="00891AA3" w:rsidRPr="00AE3160" w:rsidRDefault="00891AA3" w:rsidP="00DB5B70">
      <w:pPr>
        <w:spacing w:after="0"/>
        <w:rPr>
          <w:rFonts w:ascii="TH Sarabun New" w:hAnsi="TH Sarabun New" w:cs="TH Sarabun New"/>
          <w:b/>
          <w:bCs/>
          <w:color w:val="FF0000"/>
          <w:sz w:val="32"/>
          <w:szCs w:val="32"/>
        </w:rPr>
      </w:pPr>
    </w:p>
    <w:p w:rsidR="00DB5B70" w:rsidRPr="00AE3160" w:rsidRDefault="00006715" w:rsidP="00DB5B70">
      <w:pPr>
        <w:spacing w:after="0"/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70B2B1E" wp14:editId="128205D4">
                <wp:simplePos x="0" y="0"/>
                <wp:positionH relativeFrom="column">
                  <wp:posOffset>0</wp:posOffset>
                </wp:positionH>
                <wp:positionV relativeFrom="paragraph">
                  <wp:posOffset>114461</wp:posOffset>
                </wp:positionV>
                <wp:extent cx="365760" cy="5080"/>
                <wp:effectExtent l="38100" t="38100" r="53340" b="52070"/>
                <wp:wrapNone/>
                <wp:docPr id="50" name="Straight Arrow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576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sys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type w14:anchorId="2A18055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0" o:spid="_x0000_s1026" type="#_x0000_t32" style="position:absolute;margin-left:0;margin-top:9pt;width:28.8pt;height:.4pt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" strokecolor="red" strokeweight=".5pt">
                <v:stroke dashstyle="3 1" startarrow="diamond" endarrow="diamond" joinstyle="miter"/>
              </v:shape>
            </w:pict>
          </mc:Fallback>
        </mc:AlternateContent>
      </w: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47F5CB6" wp14:editId="3514A06A">
                <wp:simplePos x="0" y="0"/>
                <wp:positionH relativeFrom="column">
                  <wp:posOffset>84455</wp:posOffset>
                </wp:positionH>
                <wp:positionV relativeFrom="paragraph">
                  <wp:posOffset>0</wp:posOffset>
                </wp:positionV>
                <wp:extent cx="230505" cy="219710"/>
                <wp:effectExtent l="0" t="0" r="0" b="889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06715" w:rsidRPr="00497B29" w:rsidRDefault="00006715" w:rsidP="00006715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47F5CB6" id="Text Box 51" o:spid="_x0000_s1028" type="#_x0000_t202" style="position:absolute;margin-left:6.65pt;margin-top:0;width:18.15pt;height:17.3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" fillcolor="white [3212]" stroked="f" strokeweight=".5pt">
                <v:textbox>
                  <w:txbxContent>
                    <w:p w:rsidR="00006715" w:rsidRPr="00497B29" w:rsidRDefault="00006715" w:rsidP="00006715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>ด้วยคณะกรรมการ........</w:t>
      </w:r>
      <w:r w:rsidR="00CA2992" w:rsidRPr="00AE3160">
        <w:rPr>
          <w:rFonts w:ascii="TH Sarabun New" w:hAnsi="TH Sarabun New" w:cs="TH Sarabun New"/>
          <w:sz w:val="32"/>
          <w:szCs w:val="32"/>
          <w:cs/>
        </w:rPr>
        <w:t>.......................</w:t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>ได้กำหน</w:t>
      </w:r>
      <w:r w:rsidR="00CA2992" w:rsidRPr="00AE3160">
        <w:rPr>
          <w:rFonts w:ascii="TH Sarabun New" w:hAnsi="TH Sarabun New" w:cs="TH Sarabun New"/>
          <w:sz w:val="32"/>
          <w:szCs w:val="32"/>
          <w:cs/>
        </w:rPr>
        <w:t xml:space="preserve">ดนัดประชุม ครั้งที่......... </w:t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 xml:space="preserve"> ในวันที่ .............................</w:t>
      </w:r>
      <w:r w:rsidR="0040389F" w:rsidRPr="00AE3160">
        <w:rPr>
          <w:rFonts w:ascii="TH Sarabun New" w:hAnsi="TH Sarabun New" w:cs="TH Sarabun New"/>
          <w:sz w:val="32"/>
          <w:szCs w:val="32"/>
          <w:cs/>
        </w:rPr>
        <w:t>...</w:t>
      </w:r>
    </w:p>
    <w:p w:rsidR="00DB5B70" w:rsidRPr="00AE3160" w:rsidRDefault="00DB5B70" w:rsidP="00DB5B70">
      <w:pPr>
        <w:spacing w:after="0"/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sz w:val="32"/>
          <w:szCs w:val="32"/>
          <w:cs/>
        </w:rPr>
        <w:t>เวลา 00.00 น. ณ ห้องประชุม ....................... ชั้น ............. อาคาร ...........................</w:t>
      </w:r>
    </w:p>
    <w:p w:rsidR="00DB5B70" w:rsidRPr="00AE3160" w:rsidRDefault="00006715" w:rsidP="00DB5B70">
      <w:pPr>
        <w:spacing w:after="0"/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70B2B1E" wp14:editId="128205D4">
                <wp:simplePos x="0" y="0"/>
                <wp:positionH relativeFrom="column">
                  <wp:posOffset>0</wp:posOffset>
                </wp:positionH>
                <wp:positionV relativeFrom="paragraph">
                  <wp:posOffset>122081</wp:posOffset>
                </wp:positionV>
                <wp:extent cx="365760" cy="5080"/>
                <wp:effectExtent l="38100" t="38100" r="53340" b="52070"/>
                <wp:wrapNone/>
                <wp:docPr id="52" name="Straight Arrow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576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sys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0379FF0C" id="Straight Arrow Connector 52" o:spid="_x0000_s1026" type="#_x0000_t32" style="position:absolute;margin-left:0;margin-top:9.6pt;width:28.8pt;height:.4pt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" strokecolor="red" strokeweight=".5pt">
                <v:stroke dashstyle="3 1" startarrow="diamond" endarrow="diamond" joinstyle="miter"/>
              </v:shape>
            </w:pict>
          </mc:Fallback>
        </mc:AlternateContent>
      </w:r>
      <w:r w:rsidRPr="00AE3160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47F5CB6" wp14:editId="3514A06A">
                <wp:simplePos x="0" y="0"/>
                <wp:positionH relativeFrom="column">
                  <wp:posOffset>84455</wp:posOffset>
                </wp:positionH>
                <wp:positionV relativeFrom="paragraph">
                  <wp:posOffset>-635</wp:posOffset>
                </wp:positionV>
                <wp:extent cx="230505" cy="219710"/>
                <wp:effectExtent l="0" t="0" r="0" b="889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06715" w:rsidRPr="00497B29" w:rsidRDefault="00006715" w:rsidP="00006715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47F5CB6" id="Text Box 53" o:spid="_x0000_s1029" type="#_x0000_t202" style="position:absolute;margin-left:6.65pt;margin-top:-.05pt;width:18.15pt;height:17.3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" fillcolor="white [3212]" stroked="f" strokeweight=".5pt">
                <v:textbox>
                  <w:txbxContent>
                    <w:p w:rsidR="00006715" w:rsidRPr="00497B29" w:rsidRDefault="00006715" w:rsidP="00006715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  <w:t>ดังนั้น เพื่อให้การประชุมดำ</w:t>
      </w:r>
      <w:r w:rsidR="00E57EFF" w:rsidRPr="00AE3160">
        <w:rPr>
          <w:rFonts w:ascii="TH Sarabun New" w:hAnsi="TH Sarabun New" w:cs="TH Sarabun New"/>
          <w:sz w:val="32"/>
          <w:szCs w:val="32"/>
          <w:cs/>
        </w:rPr>
        <w:t>เนินไปด้วยความเรียบร้อย จึงจัดระ</w:t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>เบียบวาระการประชุม ดังนี้</w:t>
      </w:r>
    </w:p>
    <w:p w:rsidR="00DB5B70" w:rsidRPr="00AE3160" w:rsidRDefault="00FB506A" w:rsidP="00DB5B70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5D2C38" wp14:editId="6C762DF8">
                <wp:simplePos x="0" y="0"/>
                <wp:positionH relativeFrom="column">
                  <wp:posOffset>1336201</wp:posOffset>
                </wp:positionH>
                <wp:positionV relativeFrom="paragraph">
                  <wp:posOffset>15240</wp:posOffset>
                </wp:positionV>
                <wp:extent cx="230505" cy="219710"/>
                <wp:effectExtent l="0" t="0" r="0" b="889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91AA3" w:rsidRPr="00497B29" w:rsidRDefault="00891AA3" w:rsidP="00891AA3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2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75D2C38" id="Text Box 6" o:spid="_x0000_s1030" type="#_x0000_t202" style="position:absolute;margin-left:105.2pt;margin-top:1.2pt;width:18.15pt;height:17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" fillcolor="white [3212]" stroked="f" strokeweight=".5pt">
                <v:textbox>
                  <w:txbxContent>
                    <w:p w:rsidR="00891AA3" w:rsidRPr="00497B29" w:rsidRDefault="00891AA3" w:rsidP="00891AA3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2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="00891AA3"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3FBDCA3" wp14:editId="404C04E6">
                <wp:simplePos x="0" y="0"/>
                <wp:positionH relativeFrom="column">
                  <wp:posOffset>1004096</wp:posOffset>
                </wp:positionH>
                <wp:positionV relativeFrom="paragraph">
                  <wp:posOffset>140970</wp:posOffset>
                </wp:positionV>
                <wp:extent cx="731520" cy="5080"/>
                <wp:effectExtent l="38100" t="38100" r="49530" b="5207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152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03DBFE42" id="Straight Arrow Connector 5" o:spid="_x0000_s1026" type="#_x0000_t32" style="position:absolute;margin-left:79.05pt;margin-top:11.1pt;width:57.6pt;height:.4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>ระเบียบวาระที่ 1</w:t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  <w:t>เรื่องแจ้งเพื่อทราบ</w:t>
      </w:r>
    </w:p>
    <w:p w:rsidR="00DB5B70" w:rsidRPr="00AE3160" w:rsidRDefault="00FB506A" w:rsidP="00DB5B70">
      <w:pPr>
        <w:spacing w:after="0"/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1C7AF72" wp14:editId="74A2955B">
                <wp:simplePos x="0" y="0"/>
                <wp:positionH relativeFrom="column">
                  <wp:posOffset>585470</wp:posOffset>
                </wp:positionH>
                <wp:positionV relativeFrom="paragraph">
                  <wp:posOffset>248124</wp:posOffset>
                </wp:positionV>
                <wp:extent cx="230505" cy="219710"/>
                <wp:effectExtent l="0" t="0" r="0" b="889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B506A" w:rsidRPr="00497B29" w:rsidRDefault="00FB506A" w:rsidP="00FB506A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1C7AF72" id="Text Box 8" o:spid="_x0000_s1031" type="#_x0000_t202" style="position:absolute;margin-left:46.1pt;margin-top:19.55pt;width:18.15pt;height:17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" fillcolor="white [3212]" stroked="f" strokeweight=".5pt">
                <v:textbox>
                  <w:txbxContent>
                    <w:p w:rsidR="00FB506A" w:rsidRPr="00497B29" w:rsidRDefault="00FB506A" w:rsidP="00FB506A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="00891AA3" w:rsidRPr="00AE3160">
        <w:rPr>
          <w:rFonts w:ascii="TH Sarabun New" w:hAnsi="TH Sarabun New" w:cs="TH Sarabun New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071ED47" wp14:editId="0DA8AF10">
                <wp:simplePos x="0" y="0"/>
                <wp:positionH relativeFrom="column">
                  <wp:posOffset>579594</wp:posOffset>
                </wp:positionH>
                <wp:positionV relativeFrom="paragraph">
                  <wp:posOffset>6985</wp:posOffset>
                </wp:positionV>
                <wp:extent cx="230505" cy="219710"/>
                <wp:effectExtent l="0" t="0" r="0" b="889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91AA3" w:rsidRPr="00497B29" w:rsidRDefault="00891AA3" w:rsidP="00891AA3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071ED47" id="Text Box 33" o:spid="_x0000_s1032" type="#_x0000_t202" style="position:absolute;margin-left:45.65pt;margin-top:.55pt;width:18.15pt;height:17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" fillcolor="white [3212]" stroked="f" strokeweight=".5pt">
                <v:textbox>
                  <w:txbxContent>
                    <w:p w:rsidR="00891AA3" w:rsidRPr="00497B29" w:rsidRDefault="00891AA3" w:rsidP="00891AA3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="00891AA3" w:rsidRPr="00AE3160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16FDDD" wp14:editId="7215C21A">
                <wp:simplePos x="0" y="0"/>
                <wp:positionH relativeFrom="column">
                  <wp:posOffset>0</wp:posOffset>
                </wp:positionH>
                <wp:positionV relativeFrom="paragraph">
                  <wp:posOffset>121920</wp:posOffset>
                </wp:positionV>
                <wp:extent cx="1280160" cy="5080"/>
                <wp:effectExtent l="38100" t="38100" r="53340" b="5207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016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56EE5043" id="Straight Arrow Connector 28" o:spid="_x0000_s1026" type="#_x0000_t32" style="position:absolute;margin-left:0;margin-top:9.6pt;width:100.8pt;height:.4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>1.1</w:t>
      </w:r>
      <w:r w:rsidR="00891AA3" w:rsidRPr="00AE3160">
        <w:rPr>
          <w:rFonts w:ascii="TH Sarabun New" w:hAnsi="TH Sarabun New" w:cs="TH Sarabun New"/>
          <w:sz w:val="32"/>
          <w:szCs w:val="32"/>
        </w:rPr>
        <w:tab/>
      </w:r>
      <w:r w:rsidR="00891AA3" w:rsidRPr="00AE3160">
        <w:rPr>
          <w:rFonts w:ascii="TH Sarabun New" w:hAnsi="TH Sarabun New" w:cs="TH Sarabun New"/>
          <w:sz w:val="32"/>
          <w:szCs w:val="32"/>
          <w:cs/>
        </w:rPr>
        <w:t>…………………………………………………………………………………………………………</w:t>
      </w:r>
    </w:p>
    <w:p w:rsidR="00DB5B70" w:rsidRPr="00AE3160" w:rsidRDefault="00FB506A" w:rsidP="00DB5B70">
      <w:pPr>
        <w:spacing w:after="0"/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079C1D9" wp14:editId="4A0E7E5F">
                <wp:simplePos x="0" y="0"/>
                <wp:positionH relativeFrom="column">
                  <wp:posOffset>0</wp:posOffset>
                </wp:positionH>
                <wp:positionV relativeFrom="paragraph">
                  <wp:posOffset>135255</wp:posOffset>
                </wp:positionV>
                <wp:extent cx="1280160" cy="5080"/>
                <wp:effectExtent l="38100" t="38100" r="53340" b="5207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016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0148EF48" id="Straight Arrow Connector 7" o:spid="_x0000_s1026" type="#_x0000_t32" style="position:absolute;margin-left:0;margin-top:10.65pt;width:100.8pt;height:.4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  <w:t>1.2</w:t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891AA3" w:rsidRPr="00AE3160">
        <w:rPr>
          <w:rFonts w:ascii="TH Sarabun New" w:hAnsi="TH Sarabun New" w:cs="TH Sarabun New"/>
          <w:sz w:val="32"/>
          <w:szCs w:val="32"/>
          <w:cs/>
        </w:rPr>
        <w:t>…………………………………………………………………………………………………………</w:t>
      </w:r>
    </w:p>
    <w:p w:rsidR="00DB5B70" w:rsidRPr="00AE3160" w:rsidRDefault="00FB506A" w:rsidP="00DB5B70">
      <w:pPr>
        <w:spacing w:after="0"/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079C1D9" wp14:editId="4A0E7E5F">
                <wp:simplePos x="0" y="0"/>
                <wp:positionH relativeFrom="column">
                  <wp:posOffset>0</wp:posOffset>
                </wp:positionH>
                <wp:positionV relativeFrom="paragraph">
                  <wp:posOffset>124621</wp:posOffset>
                </wp:positionV>
                <wp:extent cx="1280160" cy="5080"/>
                <wp:effectExtent l="38100" t="38100" r="53340" b="5207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016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1821D66B" id="Straight Arrow Connector 11" o:spid="_x0000_s1026" type="#_x0000_t32" style="position:absolute;margin-left:0;margin-top:9.8pt;width:100.8pt;height:.4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Pr="00AE3160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1C7AF72" wp14:editId="74A2955B">
                <wp:simplePos x="0" y="0"/>
                <wp:positionH relativeFrom="column">
                  <wp:posOffset>579120</wp:posOffset>
                </wp:positionH>
                <wp:positionV relativeFrom="paragraph">
                  <wp:posOffset>-635</wp:posOffset>
                </wp:positionV>
                <wp:extent cx="230505" cy="219710"/>
                <wp:effectExtent l="0" t="0" r="0" b="889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B506A" w:rsidRPr="00497B29" w:rsidRDefault="00FB506A" w:rsidP="00FB506A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1C7AF72" id="Text Box 13" o:spid="_x0000_s1033" type="#_x0000_t202" style="position:absolute;margin-left:45.6pt;margin-top:-.05pt;width:18.15pt;height:17.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" fillcolor="white [3212]" stroked="f" strokeweight=".5pt">
                <v:textbox>
                  <w:txbxContent>
                    <w:p w:rsidR="00FB506A" w:rsidRPr="00497B29" w:rsidRDefault="00FB506A" w:rsidP="00FB506A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  <w:t>1.3</w:t>
      </w:r>
      <w:r w:rsidR="00891AA3" w:rsidRPr="00AE3160">
        <w:rPr>
          <w:rFonts w:ascii="TH Sarabun New" w:hAnsi="TH Sarabun New" w:cs="TH Sarabun New"/>
          <w:sz w:val="32"/>
          <w:szCs w:val="32"/>
        </w:rPr>
        <w:tab/>
      </w:r>
      <w:r w:rsidR="00891AA3" w:rsidRPr="00AE3160">
        <w:rPr>
          <w:rFonts w:ascii="TH Sarabun New" w:hAnsi="TH Sarabun New" w:cs="TH Sarabun New"/>
          <w:sz w:val="32"/>
          <w:szCs w:val="32"/>
          <w:cs/>
        </w:rPr>
        <w:t>…………………………………………………………………………………………………………</w:t>
      </w:r>
    </w:p>
    <w:p w:rsidR="00DB5B70" w:rsidRPr="00AE3160" w:rsidRDefault="00FB506A" w:rsidP="00DB5B70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B2D7AB0" wp14:editId="4AC89930">
                <wp:simplePos x="0" y="0"/>
                <wp:positionH relativeFrom="column">
                  <wp:posOffset>1294130</wp:posOffset>
                </wp:positionH>
                <wp:positionV relativeFrom="paragraph">
                  <wp:posOffset>9999</wp:posOffset>
                </wp:positionV>
                <wp:extent cx="230505" cy="219710"/>
                <wp:effectExtent l="0" t="0" r="0" b="889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B506A" w:rsidRPr="00497B29" w:rsidRDefault="00FB506A" w:rsidP="00FB506A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2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B2D7AB0" id="Text Box 39" o:spid="_x0000_s1034" type="#_x0000_t202" style="position:absolute;margin-left:101.9pt;margin-top:.8pt;width:18.15pt;height:17.3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" fillcolor="white [3212]" stroked="f" strokeweight=".5pt">
                <v:textbox>
                  <w:txbxContent>
                    <w:p w:rsidR="00FB506A" w:rsidRPr="00497B29" w:rsidRDefault="00FB506A" w:rsidP="00FB506A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2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5AF6642" wp14:editId="74F2D5B4">
                <wp:simplePos x="0" y="0"/>
                <wp:positionH relativeFrom="column">
                  <wp:posOffset>997111</wp:posOffset>
                </wp:positionH>
                <wp:positionV relativeFrom="paragraph">
                  <wp:posOffset>135255</wp:posOffset>
                </wp:positionV>
                <wp:extent cx="731520" cy="5080"/>
                <wp:effectExtent l="38100" t="38100" r="49530" b="52070"/>
                <wp:wrapNone/>
                <wp:docPr id="38" name="Straight Arr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152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479ACEE9" id="Straight Arrow Connector 38" o:spid="_x0000_s1026" type="#_x0000_t32" style="position:absolute;margin-left:78.5pt;margin-top:10.65pt;width:57.6pt;height:.4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>ระเบียบวาระที่ 2</w:t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  <w:t>รับรองรายงานการประชุม ครั้งที่ .............</w:t>
      </w:r>
    </w:p>
    <w:p w:rsidR="00DB5B70" w:rsidRPr="00AE3160" w:rsidRDefault="00FB506A" w:rsidP="00DB5B70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5AF6642" wp14:editId="74F2D5B4">
                <wp:simplePos x="0" y="0"/>
                <wp:positionH relativeFrom="column">
                  <wp:posOffset>996950</wp:posOffset>
                </wp:positionH>
                <wp:positionV relativeFrom="paragraph">
                  <wp:posOffset>128905</wp:posOffset>
                </wp:positionV>
                <wp:extent cx="731520" cy="5080"/>
                <wp:effectExtent l="38100" t="38100" r="49530" b="52070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152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1BF20AA6" id="Straight Arrow Connector 40" o:spid="_x0000_s1026" type="#_x0000_t32" style="position:absolute;margin-left:78.5pt;margin-top:10.15pt;width:57.6pt;height:.4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B2D7AB0" wp14:editId="4AC89930">
                <wp:simplePos x="0" y="0"/>
                <wp:positionH relativeFrom="column">
                  <wp:posOffset>1301115</wp:posOffset>
                </wp:positionH>
                <wp:positionV relativeFrom="paragraph">
                  <wp:posOffset>3810</wp:posOffset>
                </wp:positionV>
                <wp:extent cx="230505" cy="219710"/>
                <wp:effectExtent l="0" t="0" r="0" b="889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B506A" w:rsidRPr="00497B29" w:rsidRDefault="00FB506A" w:rsidP="00FB506A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2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B2D7AB0" id="Text Box 41" o:spid="_x0000_s1035" type="#_x0000_t202" style="position:absolute;margin-left:102.45pt;margin-top:.3pt;width:18.15pt;height:17.3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" fillcolor="white [3212]" stroked="f" strokeweight=".5pt">
                <v:textbox>
                  <w:txbxContent>
                    <w:p w:rsidR="00FB506A" w:rsidRPr="00497B29" w:rsidRDefault="00FB506A" w:rsidP="00FB506A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2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4944EDD" wp14:editId="08A25CE4">
                <wp:simplePos x="0" y="0"/>
                <wp:positionH relativeFrom="column">
                  <wp:posOffset>586105</wp:posOffset>
                </wp:positionH>
                <wp:positionV relativeFrom="paragraph">
                  <wp:posOffset>235746</wp:posOffset>
                </wp:positionV>
                <wp:extent cx="230505" cy="219710"/>
                <wp:effectExtent l="0" t="0" r="0" b="889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B506A" w:rsidRPr="00497B29" w:rsidRDefault="00FB506A" w:rsidP="00FB506A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44944EDD" id="Text Box 23" o:spid="_x0000_s1036" type="#_x0000_t202" style="position:absolute;margin-left:46.15pt;margin-top:18.55pt;width:18.15pt;height:17.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" fillcolor="white [3212]" stroked="f" strokeweight=".5pt">
                <v:textbox>
                  <w:txbxContent>
                    <w:p w:rsidR="00FB506A" w:rsidRPr="00497B29" w:rsidRDefault="00FB506A" w:rsidP="00FB506A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>ระเบียบวาระที่ 3</w:t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  <w:t>เรื่องสืบเนื่อง</w:t>
      </w:r>
    </w:p>
    <w:p w:rsidR="00DB5B70" w:rsidRPr="00AE3160" w:rsidRDefault="00FB506A" w:rsidP="00DB5B70">
      <w:pPr>
        <w:spacing w:after="0"/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0518B8D" wp14:editId="0363A3F3">
                <wp:simplePos x="0" y="0"/>
                <wp:positionH relativeFrom="column">
                  <wp:posOffset>579755</wp:posOffset>
                </wp:positionH>
                <wp:positionV relativeFrom="paragraph">
                  <wp:posOffset>235746</wp:posOffset>
                </wp:positionV>
                <wp:extent cx="230505" cy="219710"/>
                <wp:effectExtent l="0" t="0" r="0" b="889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B506A" w:rsidRPr="00497B29" w:rsidRDefault="00FB506A" w:rsidP="00FB506A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70518B8D" id="Text Box 25" o:spid="_x0000_s1037" type="#_x0000_t202" style="position:absolute;margin-left:45.65pt;margin-top:18.55pt;width:18.15pt;height:17.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" fillcolor="white [3212]" stroked="f" strokeweight=".5pt">
                <v:textbox>
                  <w:txbxContent>
                    <w:p w:rsidR="00FB506A" w:rsidRPr="00497B29" w:rsidRDefault="00FB506A" w:rsidP="00FB506A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DC42C10" wp14:editId="09DB130B">
                <wp:simplePos x="0" y="0"/>
                <wp:positionH relativeFrom="column">
                  <wp:posOffset>0</wp:posOffset>
                </wp:positionH>
                <wp:positionV relativeFrom="paragraph">
                  <wp:posOffset>593725</wp:posOffset>
                </wp:positionV>
                <wp:extent cx="1280160" cy="5080"/>
                <wp:effectExtent l="38100" t="38100" r="53340" b="5207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016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384350D4" id="Straight Arrow Connector 26" o:spid="_x0000_s1026" type="#_x0000_t32" style="position:absolute;margin-left:0;margin-top:46.75pt;width:100.8pt;height:.4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A7378C2" wp14:editId="7AEC769A">
                <wp:simplePos x="0" y="0"/>
                <wp:positionH relativeFrom="column">
                  <wp:posOffset>635</wp:posOffset>
                </wp:positionH>
                <wp:positionV relativeFrom="paragraph">
                  <wp:posOffset>361950</wp:posOffset>
                </wp:positionV>
                <wp:extent cx="1280160" cy="5080"/>
                <wp:effectExtent l="38100" t="38100" r="53340" b="5207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016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45C51F93" id="Straight Arrow Connector 24" o:spid="_x0000_s1026" type="#_x0000_t32" style="position:absolute;margin-left:.05pt;margin-top:28.5pt;width:100.8pt;height:.4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E6C2D23" wp14:editId="070C6F29">
                <wp:simplePos x="0" y="0"/>
                <wp:positionH relativeFrom="column">
                  <wp:posOffset>635</wp:posOffset>
                </wp:positionH>
                <wp:positionV relativeFrom="paragraph">
                  <wp:posOffset>124621</wp:posOffset>
                </wp:positionV>
                <wp:extent cx="1280160" cy="5080"/>
                <wp:effectExtent l="38100" t="38100" r="53340" b="5207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016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30C6EBB5" id="Straight Arrow Connector 22" o:spid="_x0000_s1026" type="#_x0000_t32" style="position:absolute;margin-left:.05pt;margin-top:9.8pt;width:100.8pt;height:.4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  <w:t>3.1</w:t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891AA3" w:rsidRPr="00AE3160">
        <w:rPr>
          <w:rFonts w:ascii="TH Sarabun New" w:hAnsi="TH Sarabun New" w:cs="TH Sarabun New"/>
          <w:sz w:val="32"/>
          <w:szCs w:val="32"/>
          <w:cs/>
        </w:rPr>
        <w:t>…………………………………………………………………………………………………………</w:t>
      </w:r>
    </w:p>
    <w:p w:rsidR="00DB5B70" w:rsidRPr="00AE3160" w:rsidRDefault="00FB506A" w:rsidP="00DB5B70">
      <w:pPr>
        <w:spacing w:after="0"/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9857D42" wp14:editId="51230FF6">
                <wp:simplePos x="0" y="0"/>
                <wp:positionH relativeFrom="column">
                  <wp:posOffset>585470</wp:posOffset>
                </wp:positionH>
                <wp:positionV relativeFrom="paragraph">
                  <wp:posOffset>222411</wp:posOffset>
                </wp:positionV>
                <wp:extent cx="230505" cy="219710"/>
                <wp:effectExtent l="0" t="0" r="0" b="889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B506A" w:rsidRPr="00497B29" w:rsidRDefault="00FB506A" w:rsidP="00FB506A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39857D42" id="Text Box 27" o:spid="_x0000_s1038" type="#_x0000_t202" style="position:absolute;margin-left:46.1pt;margin-top:17.5pt;width:18.15pt;height:17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" fillcolor="white [3212]" stroked="f" strokeweight=".5pt">
                <v:textbox>
                  <w:txbxContent>
                    <w:p w:rsidR="00FB506A" w:rsidRPr="00497B29" w:rsidRDefault="00FB506A" w:rsidP="00FB506A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  <w:t>3.2</w:t>
      </w:r>
      <w:r w:rsidR="00891AA3" w:rsidRPr="00AE3160">
        <w:rPr>
          <w:rFonts w:ascii="TH Sarabun New" w:hAnsi="TH Sarabun New" w:cs="TH Sarabun New"/>
          <w:sz w:val="32"/>
          <w:szCs w:val="32"/>
        </w:rPr>
        <w:tab/>
      </w:r>
      <w:r w:rsidR="00891AA3" w:rsidRPr="00AE3160">
        <w:rPr>
          <w:rFonts w:ascii="TH Sarabun New" w:hAnsi="TH Sarabun New" w:cs="TH Sarabun New"/>
          <w:sz w:val="32"/>
          <w:szCs w:val="32"/>
          <w:cs/>
        </w:rPr>
        <w:t>…………………………………………………………………………………………………………</w:t>
      </w:r>
    </w:p>
    <w:p w:rsidR="00DB5B70" w:rsidRPr="00AE3160" w:rsidRDefault="00FB506A" w:rsidP="00DB5B70">
      <w:pPr>
        <w:spacing w:after="0"/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F3EC707" wp14:editId="46662B8A">
                <wp:simplePos x="0" y="0"/>
                <wp:positionH relativeFrom="column">
                  <wp:posOffset>1296035</wp:posOffset>
                </wp:positionH>
                <wp:positionV relativeFrom="paragraph">
                  <wp:posOffset>243044</wp:posOffset>
                </wp:positionV>
                <wp:extent cx="230505" cy="219710"/>
                <wp:effectExtent l="0" t="0" r="0" b="889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B506A" w:rsidRPr="00497B29" w:rsidRDefault="00FB506A" w:rsidP="00FB506A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2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F3EC707" id="Text Box 43" o:spid="_x0000_s1039" type="#_x0000_t202" style="position:absolute;margin-left:102.05pt;margin-top:19.15pt;width:18.15pt;height:17.3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" fillcolor="white [3212]" stroked="f" strokeweight=".5pt">
                <v:textbox>
                  <w:txbxContent>
                    <w:p w:rsidR="00FB506A" w:rsidRPr="00497B29" w:rsidRDefault="00FB506A" w:rsidP="00FB506A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2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  <w:t>3.3</w:t>
      </w:r>
      <w:r w:rsidR="00891AA3" w:rsidRPr="00AE3160">
        <w:rPr>
          <w:rFonts w:ascii="TH Sarabun New" w:hAnsi="TH Sarabun New" w:cs="TH Sarabun New"/>
          <w:sz w:val="32"/>
          <w:szCs w:val="32"/>
        </w:rPr>
        <w:tab/>
      </w:r>
      <w:r w:rsidR="00891AA3" w:rsidRPr="00AE3160">
        <w:rPr>
          <w:rFonts w:ascii="TH Sarabun New" w:hAnsi="TH Sarabun New" w:cs="TH Sarabun New"/>
          <w:sz w:val="32"/>
          <w:szCs w:val="32"/>
          <w:cs/>
        </w:rPr>
        <w:t>…………………………………………………………………………………………………………</w:t>
      </w:r>
    </w:p>
    <w:p w:rsidR="00DB5B70" w:rsidRPr="00AE3160" w:rsidRDefault="00FB506A" w:rsidP="00DB5B70">
      <w:pPr>
        <w:spacing w:after="0"/>
        <w:rPr>
          <w:rFonts w:ascii="TH Sarabun New" w:hAnsi="TH Sarabun New" w:cs="TH Sarabun New"/>
          <w:b/>
          <w:bCs/>
          <w:sz w:val="32"/>
          <w:szCs w:val="32"/>
          <w:cs/>
        </w:rPr>
      </w:pP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0CB3B91" wp14:editId="2FB8FCFF">
                <wp:simplePos x="0" y="0"/>
                <wp:positionH relativeFrom="column">
                  <wp:posOffset>999490</wp:posOffset>
                </wp:positionH>
                <wp:positionV relativeFrom="paragraph">
                  <wp:posOffset>120489</wp:posOffset>
                </wp:positionV>
                <wp:extent cx="731520" cy="5080"/>
                <wp:effectExtent l="38100" t="38100" r="49530" b="52070"/>
                <wp:wrapNone/>
                <wp:docPr id="42" name="Straight Arrow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152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4640A9B3" id="Straight Arrow Connector 42" o:spid="_x0000_s1026" type="#_x0000_t32" style="position:absolute;margin-left:78.7pt;margin-top:9.5pt;width:57.6pt;height:.4pt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F4CA61B" wp14:editId="1A8D452F">
                <wp:simplePos x="0" y="0"/>
                <wp:positionH relativeFrom="column">
                  <wp:posOffset>579755</wp:posOffset>
                </wp:positionH>
                <wp:positionV relativeFrom="paragraph">
                  <wp:posOffset>738505</wp:posOffset>
                </wp:positionV>
                <wp:extent cx="230505" cy="219710"/>
                <wp:effectExtent l="0" t="0" r="0" b="889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B506A" w:rsidRPr="00497B29" w:rsidRDefault="00FB506A" w:rsidP="00FB506A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F4CA61B" id="Text Box 35" o:spid="_x0000_s1040" type="#_x0000_t202" style="position:absolute;margin-left:45.65pt;margin-top:58.15pt;width:18.15pt;height:17.3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" fillcolor="white [3212]" stroked="f" strokeweight=".5pt">
                <v:textbox>
                  <w:txbxContent>
                    <w:p w:rsidR="00FB506A" w:rsidRPr="00497B29" w:rsidRDefault="00FB506A" w:rsidP="00FB506A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1D28EC3" wp14:editId="55BB8E27">
                <wp:simplePos x="0" y="0"/>
                <wp:positionH relativeFrom="column">
                  <wp:posOffset>579755</wp:posOffset>
                </wp:positionH>
                <wp:positionV relativeFrom="paragraph">
                  <wp:posOffset>250190</wp:posOffset>
                </wp:positionV>
                <wp:extent cx="230505" cy="219710"/>
                <wp:effectExtent l="0" t="0" r="0" b="889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B506A" w:rsidRPr="00497B29" w:rsidRDefault="00FB506A" w:rsidP="00FB506A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1D28EC3" id="Text Box 30" o:spid="_x0000_s1041" type="#_x0000_t202" style="position:absolute;margin-left:45.65pt;margin-top:19.7pt;width:18.15pt;height:17.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" fillcolor="white [3212]" stroked="f" strokeweight=".5pt">
                <v:textbox>
                  <w:txbxContent>
                    <w:p w:rsidR="00FB506A" w:rsidRPr="00497B29" w:rsidRDefault="00FB506A" w:rsidP="00FB506A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>ระเบียบวาระที่ 4</w:t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  <w:t>เรื่องพิจารณา</w:t>
      </w:r>
    </w:p>
    <w:p w:rsidR="009E3BEA" w:rsidRPr="00AE3160" w:rsidRDefault="00FB506A" w:rsidP="009E3BEA">
      <w:pPr>
        <w:spacing w:after="0"/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2D820F4" wp14:editId="7874FE57">
                <wp:simplePos x="0" y="0"/>
                <wp:positionH relativeFrom="column">
                  <wp:posOffset>586105</wp:posOffset>
                </wp:positionH>
                <wp:positionV relativeFrom="paragraph">
                  <wp:posOffset>243366</wp:posOffset>
                </wp:positionV>
                <wp:extent cx="230505" cy="219710"/>
                <wp:effectExtent l="0" t="0" r="0" b="889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B506A" w:rsidRPr="00497B29" w:rsidRDefault="00FB506A" w:rsidP="00FB506A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42D820F4" id="Text Box 32" o:spid="_x0000_s1042" type="#_x0000_t202" style="position:absolute;margin-left:46.15pt;margin-top:19.15pt;width:18.15pt;height:17.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" fillcolor="white [3212]" stroked="f" strokeweight=".5pt">
                <v:textbox>
                  <w:txbxContent>
                    <w:p w:rsidR="00FB506A" w:rsidRPr="00497B29" w:rsidRDefault="00FB506A" w:rsidP="00FB506A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80EA907" wp14:editId="35773162">
                <wp:simplePos x="0" y="0"/>
                <wp:positionH relativeFrom="column">
                  <wp:posOffset>635</wp:posOffset>
                </wp:positionH>
                <wp:positionV relativeFrom="paragraph">
                  <wp:posOffset>125095</wp:posOffset>
                </wp:positionV>
                <wp:extent cx="1280160" cy="5080"/>
                <wp:effectExtent l="38100" t="38100" r="53340" b="5207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016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742A0F8F" id="Straight Arrow Connector 29" o:spid="_x0000_s1026" type="#_x0000_t32" style="position:absolute;margin-left:.05pt;margin-top:9.85pt;width:100.8pt;height:.4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4280632" wp14:editId="3E828F38">
                <wp:simplePos x="0" y="0"/>
                <wp:positionH relativeFrom="column">
                  <wp:posOffset>635</wp:posOffset>
                </wp:positionH>
                <wp:positionV relativeFrom="paragraph">
                  <wp:posOffset>386080</wp:posOffset>
                </wp:positionV>
                <wp:extent cx="1280160" cy="5080"/>
                <wp:effectExtent l="38100" t="38100" r="53340" b="5207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016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08006274" id="Straight Arrow Connector 31" o:spid="_x0000_s1026" type="#_x0000_t32" style="position:absolute;margin-left:.05pt;margin-top:30.4pt;width:100.8pt;height:.4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2AC9429" wp14:editId="71BCC727">
                <wp:simplePos x="0" y="0"/>
                <wp:positionH relativeFrom="column">
                  <wp:posOffset>635</wp:posOffset>
                </wp:positionH>
                <wp:positionV relativeFrom="paragraph">
                  <wp:posOffset>623570</wp:posOffset>
                </wp:positionV>
                <wp:extent cx="1280160" cy="5080"/>
                <wp:effectExtent l="38100" t="38100" r="53340" b="52070"/>
                <wp:wrapNone/>
                <wp:docPr id="34" name="Straight Arrow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016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5A7F6241" id="Straight Arrow Connector 34" o:spid="_x0000_s1026" type="#_x0000_t32" style="position:absolute;margin-left:.05pt;margin-top:49.1pt;width:100.8pt;height:.4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sz w:val="32"/>
          <w:szCs w:val="32"/>
          <w:cs/>
        </w:rPr>
        <w:tab/>
        <w:t>4.1</w:t>
      </w:r>
      <w:r w:rsidR="00891AA3" w:rsidRPr="00AE3160">
        <w:rPr>
          <w:rFonts w:ascii="TH Sarabun New" w:hAnsi="TH Sarabun New" w:cs="TH Sarabun New"/>
          <w:sz w:val="32"/>
          <w:szCs w:val="32"/>
        </w:rPr>
        <w:tab/>
      </w:r>
      <w:r w:rsidR="00891AA3" w:rsidRPr="00AE3160">
        <w:rPr>
          <w:rFonts w:ascii="TH Sarabun New" w:hAnsi="TH Sarabun New" w:cs="TH Sarabun New"/>
          <w:sz w:val="32"/>
          <w:szCs w:val="32"/>
          <w:cs/>
        </w:rPr>
        <w:t>…………………………………………………………………………………………………………</w:t>
      </w:r>
    </w:p>
    <w:p w:rsidR="00DB5B70" w:rsidRPr="00AE3160" w:rsidRDefault="00DB5B70" w:rsidP="009E3BEA">
      <w:pPr>
        <w:spacing w:after="0"/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sz w:val="32"/>
          <w:szCs w:val="32"/>
          <w:cs/>
        </w:rPr>
        <w:tab/>
      </w:r>
      <w:r w:rsidRPr="00AE3160">
        <w:rPr>
          <w:rFonts w:ascii="TH Sarabun New" w:hAnsi="TH Sarabun New" w:cs="TH Sarabun New"/>
          <w:sz w:val="32"/>
          <w:szCs w:val="32"/>
          <w:cs/>
        </w:rPr>
        <w:tab/>
      </w:r>
      <w:r w:rsidRPr="00AE3160">
        <w:rPr>
          <w:rFonts w:ascii="TH Sarabun New" w:hAnsi="TH Sarabun New" w:cs="TH Sarabun New"/>
          <w:sz w:val="32"/>
          <w:szCs w:val="32"/>
          <w:cs/>
        </w:rPr>
        <w:tab/>
        <w:t>4.2</w:t>
      </w:r>
      <w:r w:rsidR="00891AA3" w:rsidRPr="00AE3160">
        <w:rPr>
          <w:rFonts w:ascii="TH Sarabun New" w:hAnsi="TH Sarabun New" w:cs="TH Sarabun New"/>
          <w:sz w:val="32"/>
          <w:szCs w:val="32"/>
        </w:rPr>
        <w:tab/>
      </w:r>
      <w:r w:rsidR="00891AA3" w:rsidRPr="00AE3160">
        <w:rPr>
          <w:rFonts w:ascii="TH Sarabun New" w:hAnsi="TH Sarabun New" w:cs="TH Sarabun New"/>
          <w:sz w:val="32"/>
          <w:szCs w:val="32"/>
          <w:cs/>
        </w:rPr>
        <w:t>…………………………………………………………………………………………………………</w:t>
      </w:r>
    </w:p>
    <w:p w:rsidR="00DB5B70" w:rsidRPr="00AE3160" w:rsidRDefault="00DB5B70" w:rsidP="009E3BEA">
      <w:pPr>
        <w:spacing w:after="0"/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sz w:val="32"/>
          <w:szCs w:val="32"/>
          <w:cs/>
        </w:rPr>
        <w:tab/>
      </w:r>
      <w:r w:rsidRPr="00AE3160">
        <w:rPr>
          <w:rFonts w:ascii="TH Sarabun New" w:hAnsi="TH Sarabun New" w:cs="TH Sarabun New"/>
          <w:sz w:val="32"/>
          <w:szCs w:val="32"/>
          <w:cs/>
        </w:rPr>
        <w:tab/>
      </w:r>
      <w:r w:rsidRPr="00AE3160">
        <w:rPr>
          <w:rFonts w:ascii="TH Sarabun New" w:hAnsi="TH Sarabun New" w:cs="TH Sarabun New"/>
          <w:sz w:val="32"/>
          <w:szCs w:val="32"/>
          <w:cs/>
        </w:rPr>
        <w:tab/>
        <w:t>4.3</w:t>
      </w:r>
      <w:r w:rsidR="00891AA3" w:rsidRPr="00AE3160">
        <w:rPr>
          <w:rFonts w:ascii="TH Sarabun New" w:hAnsi="TH Sarabun New" w:cs="TH Sarabun New"/>
          <w:sz w:val="32"/>
          <w:szCs w:val="32"/>
        </w:rPr>
        <w:tab/>
      </w:r>
      <w:r w:rsidR="00891AA3" w:rsidRPr="00AE3160">
        <w:rPr>
          <w:rFonts w:ascii="TH Sarabun New" w:hAnsi="TH Sarabun New" w:cs="TH Sarabun New"/>
          <w:sz w:val="32"/>
          <w:szCs w:val="32"/>
          <w:cs/>
        </w:rPr>
        <w:t>…………………………………………………………………………………………………………</w:t>
      </w:r>
      <w:r w:rsidR="00FB506A"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4B32962" wp14:editId="18478719">
                <wp:simplePos x="0" y="0"/>
                <wp:positionH relativeFrom="column">
                  <wp:posOffset>1291590</wp:posOffset>
                </wp:positionH>
                <wp:positionV relativeFrom="paragraph">
                  <wp:posOffset>235111</wp:posOffset>
                </wp:positionV>
                <wp:extent cx="230505" cy="219710"/>
                <wp:effectExtent l="0" t="0" r="0" b="889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B506A" w:rsidRPr="00497B29" w:rsidRDefault="00FB506A" w:rsidP="00FB506A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2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74B32962" id="Text Box 45" o:spid="_x0000_s1043" type="#_x0000_t202" style="position:absolute;margin-left:101.7pt;margin-top:18.5pt;width:18.15pt;height:17.3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" fillcolor="white [3212]" stroked="f" strokeweight=".5pt">
                <v:textbox>
                  <w:txbxContent>
                    <w:p w:rsidR="00FB506A" w:rsidRPr="00497B29" w:rsidRDefault="00FB506A" w:rsidP="00FB506A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2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</w:p>
    <w:p w:rsidR="00DB5B70" w:rsidRPr="00AE3160" w:rsidRDefault="00FB506A" w:rsidP="009E3BEA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  <w:r w:rsidRPr="00AE3160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CFCF262" wp14:editId="5EEB44FC">
                <wp:simplePos x="0" y="0"/>
                <wp:positionH relativeFrom="column">
                  <wp:posOffset>1001869</wp:posOffset>
                </wp:positionH>
                <wp:positionV relativeFrom="paragraph">
                  <wp:posOffset>125730</wp:posOffset>
                </wp:positionV>
                <wp:extent cx="731520" cy="5080"/>
                <wp:effectExtent l="38100" t="38100" r="49530" b="52070"/>
                <wp:wrapNone/>
                <wp:docPr id="44" name="Straight Arrow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152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6E74F437" id="Straight Arrow Connector 44" o:spid="_x0000_s1026" type="#_x0000_t32" style="position:absolute;margin-left:78.9pt;margin-top:9.9pt;width:57.6pt;height:.4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891AA3" w:rsidRPr="00AE3160">
        <w:rPr>
          <w:rFonts w:ascii="TH Sarabun New" w:hAnsi="TH Sarabun New" w:cs="TH Sarabun New"/>
          <w:b/>
          <w:bCs/>
          <w:noProof/>
          <w:color w:val="FF0000"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235AC32" wp14:editId="501BD401">
                <wp:simplePos x="0" y="0"/>
                <wp:positionH relativeFrom="column">
                  <wp:posOffset>-869950</wp:posOffset>
                </wp:positionH>
                <wp:positionV relativeFrom="paragraph">
                  <wp:posOffset>222250</wp:posOffset>
                </wp:positionV>
                <wp:extent cx="752475" cy="2667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91AA3" w:rsidRPr="00F700DA" w:rsidRDefault="00891AA3" w:rsidP="00891AA3">
                            <w:pPr>
                              <w:rPr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3235AC32" id="Text Box 4" o:spid="_x0000_s1044" type="#_x0000_t202" style="position:absolute;margin-left:-68.5pt;margin-top:17.5pt;width:59.25pt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" filled="f" stroked="f" strokeweight=".5pt">
                <v:textbox>
                  <w:txbxContent>
                    <w:p w:rsidR="00891AA3" w:rsidRPr="00F700DA" w:rsidRDefault="00891AA3" w:rsidP="00891AA3">
                      <w:pPr>
                        <w:rPr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891AA3" w:rsidRPr="00AE3160">
        <w:rPr>
          <w:rFonts w:ascii="TH Sarabun New" w:hAnsi="TH Sarabun New" w:cs="TH Sarabun New"/>
          <w:b/>
          <w:bCs/>
          <w:noProof/>
          <w:color w:val="FF0000"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926E36" wp14:editId="329AF16C">
                <wp:simplePos x="0" y="0"/>
                <wp:positionH relativeFrom="column">
                  <wp:posOffset>-144145</wp:posOffset>
                </wp:positionH>
                <wp:positionV relativeFrom="paragraph">
                  <wp:posOffset>212886</wp:posOffset>
                </wp:positionV>
                <wp:extent cx="114300" cy="323850"/>
                <wp:effectExtent l="38100" t="0" r="19050" b="19050"/>
                <wp:wrapNone/>
                <wp:docPr id="3" name="Left Brac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46483714" id="Left Brace 3" o:spid="_x0000_s1026" type="#_x0000_t87" style="position:absolute;margin-left:-11.35pt;margin-top:16.75pt;width:9pt;height:2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" adj="1906" strokecolor="red" strokeweight=".5pt">
                <v:stroke joinstyle="miter"/>
              </v:shape>
            </w:pict>
          </mc:Fallback>
        </mc:AlternateContent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>ระเบียบวาระที่ 5</w:t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DB5B70" w:rsidRPr="00AE3160">
        <w:rPr>
          <w:rFonts w:ascii="TH Sarabun New" w:hAnsi="TH Sarabun New" w:cs="TH Sarabun New"/>
          <w:b/>
          <w:bCs/>
          <w:sz w:val="32"/>
          <w:szCs w:val="32"/>
          <w:cs/>
        </w:rPr>
        <w:tab/>
        <w:t>เรื่องอื่นๆ (หากมี)</w:t>
      </w:r>
    </w:p>
    <w:p w:rsidR="00B77790" w:rsidRPr="00AE3160" w:rsidRDefault="00006715" w:rsidP="009E3BEA">
      <w:pPr>
        <w:spacing w:after="0"/>
        <w:rPr>
          <w:rFonts w:ascii="TH Sarabun New" w:hAnsi="TH Sarabun New" w:cs="TH Sarabun New"/>
          <w:b/>
          <w:bCs/>
          <w:color w:val="FF0000"/>
          <w:sz w:val="32"/>
          <w:szCs w:val="32"/>
        </w:rPr>
      </w:pPr>
      <w:r w:rsidRPr="00AE3160"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2760B78" wp14:editId="15A2D63C">
                <wp:simplePos x="0" y="0"/>
                <wp:positionH relativeFrom="column">
                  <wp:posOffset>69215</wp:posOffset>
                </wp:positionH>
                <wp:positionV relativeFrom="paragraph">
                  <wp:posOffset>234476</wp:posOffset>
                </wp:positionV>
                <wp:extent cx="230505" cy="219710"/>
                <wp:effectExtent l="0" t="0" r="0" b="889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06715" w:rsidRPr="00497B29" w:rsidRDefault="00006715" w:rsidP="00006715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2760B78" id="Text Box 47" o:spid="_x0000_s1045" type="#_x0000_t202" style="position:absolute;margin-left:5.45pt;margin-top:18.45pt;width:18.15pt;height:17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" fillcolor="white [3212]" stroked="f" strokeweight=".5pt">
                <v:textbox>
                  <w:txbxContent>
                    <w:p w:rsidR="00006715" w:rsidRPr="00497B29" w:rsidRDefault="00006715" w:rsidP="00006715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</w:p>
    <w:p w:rsidR="009E3BEA" w:rsidRPr="00AE3160" w:rsidRDefault="00006715" w:rsidP="009E3BEA">
      <w:pPr>
        <w:spacing w:after="0"/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b/>
          <w:bCs/>
          <w:noProof/>
          <w:color w:val="FF0000"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4C6D782" wp14:editId="6B466BDE">
                <wp:simplePos x="0" y="0"/>
                <wp:positionH relativeFrom="column">
                  <wp:posOffset>-153035</wp:posOffset>
                </wp:positionH>
                <wp:positionV relativeFrom="paragraph">
                  <wp:posOffset>219871</wp:posOffset>
                </wp:positionV>
                <wp:extent cx="114300" cy="1077595"/>
                <wp:effectExtent l="38100" t="0" r="19050" b="27305"/>
                <wp:wrapNone/>
                <wp:docPr id="10" name="Left Brac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07759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410D7BD" id="Left Brace 10" o:spid="_x0000_s1026" type="#_x0000_t87" style="position:absolute;margin-left:-12.05pt;margin-top:17.3pt;width:9pt;height:84.8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" adj="573" strokecolor="red" strokeweight=".5pt">
                <v:stroke joinstyle="miter"/>
              </v:shape>
            </w:pict>
          </mc:Fallback>
        </mc:AlternateContent>
      </w:r>
      <w:r w:rsidRPr="00AE3160"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E05A843" wp14:editId="5A14DF84">
                <wp:simplePos x="0" y="0"/>
                <wp:positionH relativeFrom="column">
                  <wp:posOffset>-15401</wp:posOffset>
                </wp:positionH>
                <wp:positionV relativeFrom="paragraph">
                  <wp:posOffset>113030</wp:posOffset>
                </wp:positionV>
                <wp:extent cx="365760" cy="5080"/>
                <wp:effectExtent l="38100" t="38100" r="53340" b="52070"/>
                <wp:wrapNone/>
                <wp:docPr id="46" name="Straight Arrow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576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sys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0E2DBBFF" id="Straight Arrow Connector 46" o:spid="_x0000_s1026" type="#_x0000_t32" style="position:absolute;margin-left:-1.2pt;margin-top:8.9pt;width:28.8pt;height:.4pt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" strokecolor="red" strokeweight=".5pt">
                <v:stroke dashstyle="3 1" startarrow="diamond" endarrow="diamond" joinstyle="miter"/>
              </v:shape>
            </w:pict>
          </mc:Fallback>
        </mc:AlternateContent>
      </w:r>
      <w:r w:rsidR="00B77790" w:rsidRPr="00AE3160">
        <w:rPr>
          <w:rFonts w:ascii="TH Sarabun New" w:hAnsi="TH Sarabun New" w:cs="TH Sarabun New"/>
          <w:b/>
          <w:bCs/>
          <w:sz w:val="32"/>
          <w:szCs w:val="32"/>
        </w:rPr>
        <w:tab/>
      </w:r>
      <w:r w:rsidR="00B77790" w:rsidRPr="00AE3160">
        <w:rPr>
          <w:rFonts w:ascii="TH Sarabun New" w:hAnsi="TH Sarabun New" w:cs="TH Sarabun New"/>
          <w:sz w:val="32"/>
          <w:szCs w:val="32"/>
          <w:cs/>
        </w:rPr>
        <w:t>จึงเรียนมาเพื่อโปรดเข้าร่วมประชุมตามกำหนดการดังกล่าวด้วย จะเป็นพระคุณยิ่ง</w:t>
      </w:r>
    </w:p>
    <w:p w:rsidR="00891AA3" w:rsidRPr="00AE3160" w:rsidRDefault="00891AA3" w:rsidP="00CA2992">
      <w:pPr>
        <w:spacing w:after="0"/>
        <w:jc w:val="center"/>
        <w:rPr>
          <w:rFonts w:ascii="TH Sarabun New" w:hAnsi="TH Sarabun New" w:cs="TH Sarabun New"/>
          <w:b/>
          <w:bCs/>
          <w:color w:val="FF0000"/>
          <w:sz w:val="32"/>
          <w:szCs w:val="32"/>
        </w:rPr>
      </w:pPr>
    </w:p>
    <w:p w:rsidR="00891AA3" w:rsidRPr="00AE3160" w:rsidRDefault="00006715" w:rsidP="00CA2992">
      <w:pPr>
        <w:spacing w:after="0"/>
        <w:jc w:val="center"/>
        <w:rPr>
          <w:rFonts w:ascii="TH Sarabun New" w:hAnsi="TH Sarabun New" w:cs="TH Sarabun New"/>
          <w:b/>
          <w:bCs/>
          <w:color w:val="FF0000"/>
          <w:sz w:val="32"/>
          <w:szCs w:val="32"/>
        </w:rPr>
      </w:pPr>
      <w:r w:rsidRPr="00AE3160">
        <w:rPr>
          <w:rFonts w:ascii="TH Sarabun New" w:hAnsi="TH Sarabun New" w:cs="TH Sarabun New"/>
          <w:b/>
          <w:bCs/>
          <w:noProof/>
          <w:color w:val="FF0000"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326ED7E" wp14:editId="6771E851">
                <wp:simplePos x="0" y="0"/>
                <wp:positionH relativeFrom="column">
                  <wp:posOffset>-867410</wp:posOffset>
                </wp:positionH>
                <wp:positionV relativeFrom="paragraph">
                  <wp:posOffset>137956</wp:posOffset>
                </wp:positionV>
                <wp:extent cx="752475" cy="2667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06715" w:rsidRPr="00F700DA" w:rsidRDefault="00006715" w:rsidP="00006715">
                            <w:pPr>
                              <w:rPr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4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326ED7E" id="Text Box 16" o:spid="_x0000_s1046" type="#_x0000_t202" style="position:absolute;left:0;text-align:left;margin-left:-68.3pt;margin-top:10.85pt;width:59.25pt;height:21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" filled="f" stroked="f" strokeweight=".5pt">
                <v:textbox>
                  <w:txbxContent>
                    <w:p w:rsidR="00006715" w:rsidRPr="00F700DA" w:rsidRDefault="00006715" w:rsidP="00006715">
                      <w:pPr>
                        <w:rPr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4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</w:p>
    <w:p w:rsidR="00891AA3" w:rsidRPr="00AE3160" w:rsidRDefault="00891AA3" w:rsidP="00CA2992">
      <w:pPr>
        <w:spacing w:after="0"/>
        <w:jc w:val="center"/>
        <w:rPr>
          <w:rFonts w:ascii="TH Sarabun New" w:hAnsi="TH Sarabun New" w:cs="TH Sarabun New"/>
          <w:b/>
          <w:bCs/>
          <w:color w:val="FF0000"/>
          <w:sz w:val="32"/>
          <w:szCs w:val="32"/>
        </w:rPr>
      </w:pPr>
    </w:p>
    <w:p w:rsidR="009E3BEA" w:rsidRPr="00AE3160" w:rsidRDefault="00006715" w:rsidP="00CA2992">
      <w:pPr>
        <w:spacing w:after="0"/>
        <w:jc w:val="center"/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79EC6C8" wp14:editId="313CBEFF">
                <wp:simplePos x="0" y="0"/>
                <wp:positionH relativeFrom="column">
                  <wp:posOffset>1950085</wp:posOffset>
                </wp:positionH>
                <wp:positionV relativeFrom="paragraph">
                  <wp:posOffset>237651</wp:posOffset>
                </wp:positionV>
                <wp:extent cx="826770" cy="255270"/>
                <wp:effectExtent l="0" t="0" r="0" b="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770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06715" w:rsidRPr="00497B29" w:rsidRDefault="00006715" w:rsidP="00006715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479EC6C8" id="Text Box 56" o:spid="_x0000_s1047" type="#_x0000_t202" style="position:absolute;left:0;text-align:left;margin-left:153.55pt;margin-top:18.7pt;width:65.1pt;height:20.1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" fillcolor="white [3212]" stroked="f" strokeweight=".5pt">
                <v:textbox>
                  <w:txbxContent>
                    <w:p w:rsidR="00006715" w:rsidRPr="00497B29" w:rsidRDefault="00006715" w:rsidP="00006715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+ 3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="00CA2992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CA2992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CA2992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853BA6" w:rsidRPr="00AE3160">
        <w:rPr>
          <w:rFonts w:ascii="TH Sarabun New" w:hAnsi="TH Sarabun New" w:cs="TH Sarabun New"/>
          <w:sz w:val="32"/>
          <w:szCs w:val="32"/>
          <w:cs/>
        </w:rPr>
        <w:t>ลายเซ็น</w:t>
      </w:r>
    </w:p>
    <w:p w:rsidR="009E3BEA" w:rsidRPr="00AE3160" w:rsidRDefault="00006715" w:rsidP="00CA2992">
      <w:pPr>
        <w:spacing w:after="0"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AE3160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79EC6C8" wp14:editId="313CBEFF">
                <wp:simplePos x="0" y="0"/>
                <wp:positionH relativeFrom="column">
                  <wp:posOffset>2128046</wp:posOffset>
                </wp:positionH>
                <wp:positionV relativeFrom="paragraph">
                  <wp:posOffset>290195</wp:posOffset>
                </wp:positionV>
                <wp:extent cx="826770" cy="255270"/>
                <wp:effectExtent l="0" t="0" r="0" b="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770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06715" w:rsidRPr="00497B29" w:rsidRDefault="00006715" w:rsidP="00006715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479EC6C8" id="Text Box 58" o:spid="_x0000_s1048" type="#_x0000_t202" style="position:absolute;left:0;text-align:left;margin-left:167.55pt;margin-top:22.85pt;width:65.1pt;height:20.1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" fillcolor="white [3212]" stroked="f" strokeweight=".5pt">
                <v:textbox>
                  <w:txbxContent>
                    <w:p w:rsidR="00006715" w:rsidRPr="00497B29" w:rsidRDefault="00006715" w:rsidP="00006715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+ 3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Pr="00AE3160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D92FEA4" wp14:editId="1B3FBD16">
                <wp:simplePos x="0" y="0"/>
                <wp:positionH relativeFrom="column">
                  <wp:posOffset>1676400</wp:posOffset>
                </wp:positionH>
                <wp:positionV relativeFrom="paragraph">
                  <wp:posOffset>122555</wp:posOffset>
                </wp:positionV>
                <wp:extent cx="1371600" cy="5080"/>
                <wp:effectExtent l="38100" t="38100" r="57150" b="52070"/>
                <wp:wrapNone/>
                <wp:docPr id="55" name="Straight Arrow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727F4C18" id="Straight Arrow Connector 55" o:spid="_x0000_s1026" type="#_x0000_t32" style="position:absolute;margin-left:132pt;margin-top:9.65pt;width:108pt;height:.4pt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CA2992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CA2992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CA2992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9E3BEA" w:rsidRPr="00AE3160">
        <w:rPr>
          <w:rFonts w:ascii="TH Sarabun New" w:hAnsi="TH Sarabun New" w:cs="TH Sarabun New"/>
          <w:sz w:val="32"/>
          <w:szCs w:val="32"/>
          <w:cs/>
        </w:rPr>
        <w:t>(ชื่อ</w:t>
      </w:r>
      <w:r w:rsidR="009A16EF" w:rsidRPr="00AE3160">
        <w:rPr>
          <w:rFonts w:ascii="TH Sarabun New" w:hAnsi="TH Sarabun New" w:cs="TH Sarabun New"/>
          <w:color w:val="FF0000"/>
          <w:sz w:val="32"/>
          <w:szCs w:val="32"/>
        </w:rPr>
        <w:t>XX</w:t>
      </w:r>
      <w:r w:rsidR="009A16EF" w:rsidRPr="00AE3160">
        <w:rPr>
          <w:rFonts w:ascii="TH Sarabun New" w:hAnsi="TH Sarabun New" w:cs="TH Sarabun New"/>
          <w:sz w:val="32"/>
          <w:szCs w:val="32"/>
          <w:cs/>
        </w:rPr>
        <w:t>นาม</w:t>
      </w:r>
      <w:r w:rsidR="009E3BEA" w:rsidRPr="00AE3160">
        <w:rPr>
          <w:rFonts w:ascii="TH Sarabun New" w:hAnsi="TH Sarabun New" w:cs="TH Sarabun New"/>
          <w:sz w:val="32"/>
          <w:szCs w:val="32"/>
          <w:cs/>
        </w:rPr>
        <w:t>สกุล)</w:t>
      </w:r>
      <w:bookmarkStart w:id="0" w:name="_GoBack"/>
      <w:bookmarkEnd w:id="0"/>
    </w:p>
    <w:p w:rsidR="009A16EF" w:rsidRPr="00AE3160" w:rsidRDefault="00006715" w:rsidP="009A16EF">
      <w:pPr>
        <w:spacing w:after="0"/>
        <w:rPr>
          <w:rFonts w:ascii="TH Sarabun New" w:hAnsi="TH Sarabun New" w:cs="TH Sarabun New"/>
          <w:sz w:val="32"/>
          <w:szCs w:val="32"/>
        </w:rPr>
      </w:pPr>
      <w:r w:rsidRPr="00AE3160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D92FEA4" wp14:editId="1B3FBD16">
                <wp:simplePos x="0" y="0"/>
                <wp:positionH relativeFrom="column">
                  <wp:posOffset>1854361</wp:posOffset>
                </wp:positionH>
                <wp:positionV relativeFrom="paragraph">
                  <wp:posOffset>121920</wp:posOffset>
                </wp:positionV>
                <wp:extent cx="1371600" cy="5080"/>
                <wp:effectExtent l="38100" t="38100" r="57150" b="52070"/>
                <wp:wrapNone/>
                <wp:docPr id="57" name="Straight Arrow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622A0C84" id="Straight Arrow Connector 57" o:spid="_x0000_s1026" type="#_x0000_t32" style="position:absolute;margin-left:146pt;margin-top:9.6pt;width:108pt;height:.4pt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9A16EF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9A16EF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9A16EF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9A16EF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9A16EF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9A16EF" w:rsidRPr="00AE3160">
        <w:rPr>
          <w:rFonts w:ascii="TH Sarabun New" w:hAnsi="TH Sarabun New" w:cs="TH Sarabun New"/>
          <w:sz w:val="32"/>
          <w:szCs w:val="32"/>
          <w:cs/>
        </w:rPr>
        <w:tab/>
      </w:r>
      <w:r w:rsidR="009A16EF" w:rsidRPr="00AE3160">
        <w:rPr>
          <w:rFonts w:ascii="TH Sarabun New" w:hAnsi="TH Sarabun New" w:cs="TH Sarabun New"/>
          <w:sz w:val="32"/>
          <w:szCs w:val="32"/>
          <w:cs/>
        </w:rPr>
        <w:tab/>
        <w:t xml:space="preserve">  </w:t>
      </w:r>
      <w:r w:rsidR="009E3BEA" w:rsidRPr="00AE3160">
        <w:rPr>
          <w:rFonts w:ascii="TH Sarabun New" w:hAnsi="TH Sarabun New" w:cs="TH Sarabun New"/>
          <w:sz w:val="32"/>
          <w:szCs w:val="32"/>
          <w:cs/>
        </w:rPr>
        <w:t>ตำแหน่ง</w:t>
      </w:r>
    </w:p>
    <w:p w:rsidR="00006715" w:rsidRPr="00661C29" w:rsidRDefault="00006715" w:rsidP="009A16EF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006715" w:rsidRPr="00661C29" w:rsidRDefault="00006715" w:rsidP="009A16EF">
      <w:pPr>
        <w:spacing w:after="0"/>
        <w:rPr>
          <w:rFonts w:ascii="TH SarabunPSK" w:hAnsi="TH SarabunPSK" w:cs="TH SarabunPSK"/>
          <w:sz w:val="32"/>
          <w:szCs w:val="32"/>
        </w:rPr>
      </w:pPr>
      <w:r w:rsidRPr="00661C29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4D4B7A3" wp14:editId="5F95AA86">
                <wp:simplePos x="0" y="0"/>
                <wp:positionH relativeFrom="column">
                  <wp:posOffset>-114158</wp:posOffset>
                </wp:positionH>
                <wp:positionV relativeFrom="paragraph">
                  <wp:posOffset>178777</wp:posOffset>
                </wp:positionV>
                <wp:extent cx="3863975" cy="593677"/>
                <wp:effectExtent l="0" t="0" r="0" b="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3975" cy="5936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06715" w:rsidRPr="001541D4" w:rsidRDefault="00006715" w:rsidP="00006715">
                            <w:pPr>
                              <w:spacing w:after="0" w:line="240" w:lineRule="auto"/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</w:rPr>
                            </w:pPr>
                            <w:r w:rsidRPr="001541D4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ตัวย่อชื่อผู้สังพิมพ์และตรวจทาน</w:t>
                            </w:r>
                            <w:r w:rsidRPr="001541D4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  <w:cs/>
                              </w:rPr>
                              <w:t xml:space="preserve">/ </w:t>
                            </w:r>
                            <w:r w:rsidRPr="001541D4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ตัวย่อชื่อผู้พิมพ์  ตัวอย่าง นจ/สส</w:t>
                            </w:r>
                          </w:p>
                          <w:p w:rsidR="00006715" w:rsidRPr="001541D4" w:rsidRDefault="00006715" w:rsidP="00006715">
                            <w:pPr>
                              <w:spacing w:after="0" w:line="240" w:lineRule="auto"/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</w:pPr>
                            <w:r w:rsidRPr="001541D4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หรือ /สส  หากผู้สั่งพิมพ์ ผู้พิมพ์และผู้ตรวจทานเป็นคนเดียวกัน</w:t>
                            </w:r>
                          </w:p>
                          <w:p w:rsidR="00006715" w:rsidRDefault="00006715" w:rsidP="00006715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34D4B7A3" id="Text Box 54" o:spid="_x0000_s1049" type="#_x0000_t202" style="position:absolute;margin-left:-9pt;margin-top:14.1pt;width:304.25pt;height:46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" filled="f" stroked="f" strokeweight=".5pt">
                <v:textbox>
                  <w:txbxContent>
                    <w:p w:rsidR="00006715" w:rsidRPr="001541D4" w:rsidRDefault="00006715" w:rsidP="00006715">
                      <w:pPr>
                        <w:spacing w:after="0" w:line="240" w:lineRule="auto"/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</w:rPr>
                      </w:pPr>
                      <w:r w:rsidRPr="001541D4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ตัวย่อชื่อผู้สังพิมพ์และตรวจทาน</w:t>
                      </w:r>
                      <w:r w:rsidRPr="001541D4">
                        <w:rPr>
                          <w:rFonts w:ascii="TH Sarabun New" w:hAnsi="TH Sarabun New" w:cs="TH Sarabun New"/>
                          <w:sz w:val="32"/>
                          <w:szCs w:val="32"/>
                          <w:cs/>
                        </w:rPr>
                        <w:t xml:space="preserve">/ </w:t>
                      </w:r>
                      <w:r w:rsidRPr="001541D4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ตัวย่อชื่อผู้พิมพ์  ตัวอย่าง นจ/สส</w:t>
                      </w:r>
                    </w:p>
                    <w:p w:rsidR="00006715" w:rsidRPr="001541D4" w:rsidRDefault="00006715" w:rsidP="00006715">
                      <w:pPr>
                        <w:spacing w:after="0" w:line="240" w:lineRule="auto"/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</w:pPr>
                      <w:r w:rsidRPr="001541D4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หรือ /สส  หากผู้สั่งพิมพ์ ผู้พิมพ์และผู้ตรวจทานเป็นคนเดียวกัน</w:t>
                      </w:r>
                    </w:p>
                    <w:p w:rsidR="00006715" w:rsidRDefault="00006715" w:rsidP="00006715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661C29">
        <w:rPr>
          <w:rFonts w:ascii="TH SarabunPSK" w:hAnsi="TH SarabunPSK" w:cs="TH SarabunPSK"/>
          <w:sz w:val="32"/>
          <w:szCs w:val="32"/>
          <w:cs/>
        </w:rPr>
        <w:t>/สส</w:t>
      </w:r>
    </w:p>
    <w:p w:rsidR="00006715" w:rsidRPr="00661C29" w:rsidRDefault="00006715" w:rsidP="00006715">
      <w:pPr>
        <w:tabs>
          <w:tab w:val="left" w:pos="2676"/>
        </w:tabs>
        <w:rPr>
          <w:rFonts w:ascii="TH SarabunPSK" w:hAnsi="TH SarabunPSK" w:cs="TH SarabunPSK"/>
          <w:sz w:val="32"/>
          <w:szCs w:val="32"/>
        </w:rPr>
      </w:pPr>
    </w:p>
    <w:sectPr w:rsidR="00006715" w:rsidRPr="00661C29" w:rsidSect="00006715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440" w:bottom="1440" w:left="1440" w:header="706" w:footer="2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0D5D" w:rsidRDefault="00950D5D" w:rsidP="00A82C94">
      <w:pPr>
        <w:spacing w:after="0" w:line="240" w:lineRule="auto"/>
      </w:pPr>
      <w:r>
        <w:separator/>
      </w:r>
    </w:p>
  </w:endnote>
  <w:endnote w:type="continuationSeparator" w:id="0">
    <w:p w:rsidR="00950D5D" w:rsidRDefault="00950D5D" w:rsidP="00A82C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E5FD449-ECF7-47B6-B1A5-08EE72D9B5EE}"/>
    <w:embedBold r:id="rId2" w:fontKey="{E238E0DA-BDDE-4963-8413-F7AAFBEB254F}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3" w:fontKey="{147BB4D0-B9BF-436B-94AB-245FC1355C2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FC7F3D0A-056B-41ED-B603-B2B5072D4255}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5" w:fontKey="{0867DE1B-69D1-4026-83A8-65BDA73DCE9E}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6" w:fontKey="{85907ECD-40E2-41C1-8A6A-9595C2F77790}"/>
    <w:embedBold r:id="rId7" w:fontKey="{4C98DF95-3B79-4EEA-AF59-FBB019282940}"/>
  </w:font>
  <w:font w:name="TH SarabunPSK">
    <w:charset w:val="00"/>
    <w:family w:val="swiss"/>
    <w:pitch w:val="variable"/>
    <w:sig w:usb0="A100006F" w:usb1="5000205A" w:usb2="00000000" w:usb3="00000000" w:csb0="00010183" w:csb1="00000000"/>
    <w:embedRegular r:id="rId8" w:fontKey="{3B632552-8CD6-4747-BEBD-F70E1ACE7AD8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9" w:fontKey="{726C8318-32FF-4F1F-B2FD-4137E98AB0B1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7790" w:rsidRPr="00C24E8D" w:rsidRDefault="00B77790" w:rsidP="00B77790">
    <w:pPr>
      <w:spacing w:after="0"/>
      <w:rPr>
        <w:rFonts w:ascii="TH Sarabun New" w:hAnsi="TH Sarabun New" w:cs="TH Sarabun New"/>
        <w:b/>
        <w:bCs/>
        <w:color w:val="000099"/>
        <w:sz w:val="32"/>
        <w:szCs w:val="32"/>
        <w:cs/>
      </w:rPr>
    </w:pPr>
    <w:r w:rsidRPr="00C24E8D">
      <w:rPr>
        <w:rFonts w:ascii="TH Sarabun New" w:hAnsi="TH Sarabun New" w:cs="TH Sarabun New"/>
        <w:b/>
        <w:bCs/>
        <w:color w:val="000099"/>
        <w:sz w:val="32"/>
        <w:szCs w:val="32"/>
        <w:cs/>
      </w:rPr>
      <w:t>**หมายเหตุ** สำหรับระเบียบวาระการประชุม “เรื่อง” ให้จัดอยู่กึ่งกลางหน้ากระดาษ</w:t>
    </w:r>
  </w:p>
  <w:p w:rsidR="00B77790" w:rsidRDefault="00B777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0D5D" w:rsidRDefault="00950D5D" w:rsidP="00A82C94">
      <w:pPr>
        <w:spacing w:after="0" w:line="240" w:lineRule="auto"/>
      </w:pPr>
      <w:r>
        <w:separator/>
      </w:r>
    </w:p>
  </w:footnote>
  <w:footnote w:type="continuationSeparator" w:id="0">
    <w:p w:rsidR="00950D5D" w:rsidRDefault="00950D5D" w:rsidP="00A82C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2C94" w:rsidRDefault="00950D5D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90251" o:spid="_x0000_s2050" type="#_x0000_t75" style="position:absolute;margin-left:0;margin-top:0;width:451pt;height:451pt;z-index:-251657216;mso-position-horizontal:center;mso-position-horizontal-relative:margin;mso-position-vertical:center;mso-position-vertical-relative:margin" o:allowincell="f">
          <v:imagedata r:id="rId1" o:title="logo bw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2C94" w:rsidRDefault="00A82C94" w:rsidP="00B13FF5">
    <w:pPr>
      <w:pStyle w:val="Header"/>
      <w:jc w:val="center"/>
      <w:rPr>
        <w: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2C94" w:rsidRDefault="00950D5D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90250" o:spid="_x0000_s2049" type="#_x0000_t75" style="position:absolute;margin-left:0;margin-top:0;width:451pt;height:451pt;z-index:-251658240;mso-position-horizontal:center;mso-position-horizontal-relative:margin;mso-position-vertical:center;mso-position-vertical-relative:margin" o:allowincell="f">
          <v:imagedata r:id="rId1" o:title="logo bw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proofState w:spelling="clean" w:grammar="clean"/>
  <w:attachedTemplate r:id="rId1"/>
  <w:documentProtection w:edit="readOnly" w:formatting="1" w:enforcement="0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6EF"/>
    <w:rsid w:val="00006715"/>
    <w:rsid w:val="0001180C"/>
    <w:rsid w:val="00082C19"/>
    <w:rsid w:val="001F1A2F"/>
    <w:rsid w:val="002A1B48"/>
    <w:rsid w:val="00301645"/>
    <w:rsid w:val="003C344D"/>
    <w:rsid w:val="003E2E5A"/>
    <w:rsid w:val="003F2511"/>
    <w:rsid w:val="0040389F"/>
    <w:rsid w:val="005502A6"/>
    <w:rsid w:val="006427AA"/>
    <w:rsid w:val="00661C29"/>
    <w:rsid w:val="0074538B"/>
    <w:rsid w:val="007D3FBB"/>
    <w:rsid w:val="008115B6"/>
    <w:rsid w:val="00853BA6"/>
    <w:rsid w:val="00867A4C"/>
    <w:rsid w:val="00891AA3"/>
    <w:rsid w:val="00916B25"/>
    <w:rsid w:val="00950D5D"/>
    <w:rsid w:val="009A16EF"/>
    <w:rsid w:val="009D650C"/>
    <w:rsid w:val="009E3BEA"/>
    <w:rsid w:val="00A770E8"/>
    <w:rsid w:val="00A82C94"/>
    <w:rsid w:val="00AD65F3"/>
    <w:rsid w:val="00AE3160"/>
    <w:rsid w:val="00B13596"/>
    <w:rsid w:val="00B13FF5"/>
    <w:rsid w:val="00B149B8"/>
    <w:rsid w:val="00B7683D"/>
    <w:rsid w:val="00B77790"/>
    <w:rsid w:val="00BE2D4C"/>
    <w:rsid w:val="00C24E8D"/>
    <w:rsid w:val="00CA2992"/>
    <w:rsid w:val="00CA7899"/>
    <w:rsid w:val="00CB2EC1"/>
    <w:rsid w:val="00CC2515"/>
    <w:rsid w:val="00D1615B"/>
    <w:rsid w:val="00DB5B70"/>
    <w:rsid w:val="00DE7E73"/>
    <w:rsid w:val="00E03F75"/>
    <w:rsid w:val="00E57EFF"/>
    <w:rsid w:val="00EE25F9"/>
    <w:rsid w:val="00EE292D"/>
    <w:rsid w:val="00F82BAB"/>
    <w:rsid w:val="00FB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efaultImageDpi w14:val="330"/>
  <w15:chartTrackingRefBased/>
  <w15:docId w15:val="{EC5DCE82-B783-4738-A8C4-8F423FFFF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16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2C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C94"/>
  </w:style>
  <w:style w:type="paragraph" w:styleId="Footer">
    <w:name w:val="footer"/>
    <w:basedOn w:val="Normal"/>
    <w:link w:val="FooterChar"/>
    <w:uiPriority w:val="99"/>
    <w:unhideWhenUsed/>
    <w:rsid w:val="00A82C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C94"/>
  </w:style>
  <w:style w:type="paragraph" w:styleId="BalloonText">
    <w:name w:val="Balloon Text"/>
    <w:basedOn w:val="Normal"/>
    <w:link w:val="BalloonTextChar"/>
    <w:uiPriority w:val="99"/>
    <w:semiHidden/>
    <w:unhideWhenUsed/>
    <w:rsid w:val="00853BA6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3BA6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pannee\Downloads\&#3627;&#3609;&#3633;&#3591;&#3626;&#3639;&#3629;&#3648;&#3594;&#3636;&#3597;&#3611;&#3619;&#3632;&#3594;&#3640;&#3617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D9AE14-8FE5-4623-9BAC-19EFB3CF2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หนังสือเชิญประชุม</Template>
  <TotalTime>13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supannee sakulkot</dc:creator>
  <cp:keywords/>
  <dc:description/>
  <cp:lastModifiedBy>supannee sakulkot</cp:lastModifiedBy>
  <cp:revision>7</cp:revision>
  <cp:lastPrinted>2018-06-04T09:18:00Z</cp:lastPrinted>
  <dcterms:created xsi:type="dcterms:W3CDTF">2021-06-24T07:34:00Z</dcterms:created>
  <dcterms:modified xsi:type="dcterms:W3CDTF">2021-07-09T09:02:00Z</dcterms:modified>
</cp:coreProperties>
</file>