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E03C36" w14:textId="77777777" w:rsidR="00941BEE" w:rsidRPr="000D2591" w:rsidRDefault="00A06647" w:rsidP="00A06647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0D2591">
        <w:rPr>
          <w:rFonts w:ascii="TH Sarabun New" w:hAnsi="TH Sarabun New" w:cs="TH Sarabun New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C3528A" wp14:editId="36424888">
                <wp:simplePos x="0" y="0"/>
                <wp:positionH relativeFrom="margin">
                  <wp:posOffset>3776345</wp:posOffset>
                </wp:positionH>
                <wp:positionV relativeFrom="paragraph">
                  <wp:posOffset>214299</wp:posOffset>
                </wp:positionV>
                <wp:extent cx="1533994" cy="27432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994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764923" w14:textId="0D01958A" w:rsidR="00A06647" w:rsidRPr="005F4C59" w:rsidRDefault="00A06647" w:rsidP="00A06647">
                            <w:pPr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5F4C59"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  <w:cs/>
                              </w:rPr>
                              <w:t xml:space="preserve">ตัวอย่าง  </w:t>
                            </w:r>
                            <w:r w:rsidR="000D2591" w:rsidRPr="005F4C59">
                              <w:rPr>
                                <w:rFonts w:ascii="TH Sarabun New" w:hAnsi="TH Sarabun New" w:cs="TH Sarabun New" w:hint="cs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46</w:t>
                            </w:r>
                            <w:r w:rsidRPr="005F4C59"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/</w:t>
                            </w:r>
                            <w:r w:rsidRPr="005F4C59"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</w:rPr>
                              <w:t>0</w:t>
                            </w:r>
                            <w:r w:rsidR="005F4C59"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</w:rPr>
                              <w:t>01</w:t>
                            </w:r>
                            <w:r w:rsidRPr="005F4C59"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/</w:t>
                            </w:r>
                            <w:r w:rsidRPr="005F4C59"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</w:rPr>
                              <w:t>256</w:t>
                            </w:r>
                            <w:r w:rsidR="005F4C59"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C3528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7.35pt;margin-top:16.85pt;width:120.8pt;height:21.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" filled="f" stroked="f" strokeweight=".5pt">
                <v:textbox>
                  <w:txbxContent>
                    <w:p w14:paraId="3F764923" w14:textId="0D01958A" w:rsidR="00A06647" w:rsidRPr="005F4C59" w:rsidRDefault="00A06647" w:rsidP="00A06647">
                      <w:pPr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</w:rPr>
                      </w:pPr>
                      <w:r w:rsidRPr="005F4C59"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  <w:cs/>
                        </w:rPr>
                        <w:t xml:space="preserve">ตัวอย่าง  </w:t>
                      </w:r>
                      <w:r w:rsidR="000D2591" w:rsidRPr="005F4C59">
                        <w:rPr>
                          <w:rFonts w:ascii="TH Sarabun New" w:hAnsi="TH Sarabun New" w:cs="TH Sarabun New" w:hint="cs"/>
                          <w:color w:val="FF0000"/>
                          <w:sz w:val="32"/>
                          <w:szCs w:val="32"/>
                          <w:cs/>
                        </w:rPr>
                        <w:t>46</w:t>
                      </w:r>
                      <w:r w:rsidRPr="005F4C59"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  <w:cs/>
                        </w:rPr>
                        <w:t>/</w:t>
                      </w:r>
                      <w:r w:rsidRPr="005F4C59"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</w:rPr>
                        <w:t>0</w:t>
                      </w:r>
                      <w:r w:rsidR="005F4C59"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</w:rPr>
                        <w:t>01</w:t>
                      </w:r>
                      <w:r w:rsidRPr="005F4C59"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  <w:cs/>
                        </w:rPr>
                        <w:t>/</w:t>
                      </w:r>
                      <w:r w:rsidRPr="005F4C59"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</w:rPr>
                        <w:t>256</w:t>
                      </w:r>
                      <w:r w:rsidR="005F4C59"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11624">
        <w:rPr>
          <w:rFonts w:ascii="TH Sarabun New" w:hAnsi="TH Sarabun New" w:cs="TH Sarabun New" w:hint="cs"/>
          <w:b/>
          <w:bCs/>
          <w:sz w:val="32"/>
          <w:szCs w:val="32"/>
          <w:cs/>
        </w:rPr>
        <w:t>ประกาศ</w:t>
      </w:r>
      <w:r w:rsidRPr="000D2591">
        <w:rPr>
          <w:rFonts w:ascii="TH Sarabun New" w:hAnsi="TH Sarabun New" w:cs="TH Sarabun New"/>
          <w:b/>
          <w:bCs/>
          <w:sz w:val="32"/>
          <w:szCs w:val="32"/>
          <w:cs/>
        </w:rPr>
        <w:t>วิทยาลัยเซนต์หลุยส์</w:t>
      </w:r>
    </w:p>
    <w:p w14:paraId="2F72C3D4" w14:textId="77777777" w:rsidR="000D2591" w:rsidRPr="00321C12" w:rsidRDefault="000D2591" w:rsidP="000D259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321C12">
        <w:rPr>
          <w:rFonts w:ascii="TH Sarabun New" w:hAnsi="TH Sarabun New" w:cs="TH Sarabun New" w:hint="cs"/>
          <w:b/>
          <w:bCs/>
          <w:sz w:val="32"/>
          <w:szCs w:val="32"/>
          <w:cs/>
        </w:rPr>
        <w:t>รหัสหน่วยงาน</w:t>
      </w:r>
      <w:r w:rsidRPr="00321C12">
        <w:rPr>
          <w:rFonts w:ascii="TH Sarabun New" w:hAnsi="TH Sarabun New" w:cs="TH Sarabun New"/>
          <w:b/>
          <w:bCs/>
          <w:sz w:val="32"/>
          <w:szCs w:val="32"/>
          <w:cs/>
        </w:rPr>
        <w:t>/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เลข</w:t>
      </w:r>
      <w:r w:rsidRPr="00321C12">
        <w:rPr>
          <w:rFonts w:ascii="TH Sarabun New" w:hAnsi="TH Sarabun New" w:cs="TH Sarabun New" w:hint="cs"/>
          <w:b/>
          <w:bCs/>
          <w:sz w:val="32"/>
          <w:szCs w:val="32"/>
          <w:cs/>
        </w:rPr>
        <w:t>ที่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คำสั่ง</w:t>
      </w:r>
      <w:r w:rsidRPr="00321C12">
        <w:rPr>
          <w:rFonts w:ascii="TH Sarabun New" w:hAnsi="TH Sarabun New" w:cs="TH Sarabun New"/>
          <w:b/>
          <w:bCs/>
          <w:sz w:val="32"/>
          <w:szCs w:val="32"/>
          <w:cs/>
        </w:rPr>
        <w:t>/</w:t>
      </w:r>
      <w:r w:rsidRPr="00321C12">
        <w:rPr>
          <w:rFonts w:ascii="TH Sarabun New" w:hAnsi="TH Sarabun New" w:cs="TH Sarabun New" w:hint="cs"/>
          <w:b/>
          <w:bCs/>
          <w:sz w:val="32"/>
          <w:szCs w:val="32"/>
          <w:cs/>
        </w:rPr>
        <w:t>ปี พ.ศ.</w:t>
      </w:r>
    </w:p>
    <w:p w14:paraId="60CF63A5" w14:textId="77777777" w:rsidR="00A06647" w:rsidRPr="00F700DA" w:rsidRDefault="00A06647" w:rsidP="00A06647">
      <w:pPr>
        <w:jc w:val="center"/>
        <w:rPr>
          <w:rFonts w:ascii="TH Sarabun New" w:hAnsi="TH Sarabun New" w:cs="TH Sarabun New"/>
          <w:b/>
          <w:bCs/>
          <w:color w:val="8496B0" w:themeColor="text2" w:themeTint="99"/>
          <w:sz w:val="32"/>
          <w:szCs w:val="32"/>
        </w:rPr>
      </w:pPr>
      <w:r w:rsidRPr="000D2591">
        <w:rPr>
          <w:rFonts w:ascii="TH Sarabun New" w:hAnsi="TH Sarabun New" w:cs="TH Sarabun New"/>
          <w:b/>
          <w:bCs/>
          <w:sz w:val="32"/>
          <w:szCs w:val="32"/>
          <w:cs/>
        </w:rPr>
        <w:t>เรื่อง</w:t>
      </w:r>
      <w:r w:rsidR="00F700DA" w:rsidRPr="00F700DA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(ชื่อเรื่อง)</w:t>
      </w:r>
      <w:r w:rsidRPr="00F700DA">
        <w:rPr>
          <w:rFonts w:ascii="TH Sarabun New" w:hAnsi="TH Sarabun New" w:cs="TH Sarabun New"/>
          <w:b/>
          <w:bCs/>
          <w:color w:val="8496B0" w:themeColor="text2" w:themeTint="99"/>
          <w:sz w:val="32"/>
          <w:szCs w:val="32"/>
          <w:cs/>
        </w:rPr>
        <w:t xml:space="preserve"> </w:t>
      </w:r>
    </w:p>
    <w:p w14:paraId="0F2EA3A9" w14:textId="77777777" w:rsidR="000D2591" w:rsidRPr="00321C12" w:rsidRDefault="002D0F9A" w:rsidP="000D259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7E55F6D" wp14:editId="258AA028">
                <wp:simplePos x="0" y="0"/>
                <wp:positionH relativeFrom="column">
                  <wp:posOffset>-85725</wp:posOffset>
                </wp:positionH>
                <wp:positionV relativeFrom="paragraph">
                  <wp:posOffset>281940</wp:posOffset>
                </wp:positionV>
                <wp:extent cx="114300" cy="323850"/>
                <wp:effectExtent l="38100" t="0" r="19050" b="19050"/>
                <wp:wrapNone/>
                <wp:docPr id="9" name="Left Brac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E7B5E2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9" o:spid="_x0000_s1026" type="#_x0000_t87" style="position:absolute;margin-left:-6.75pt;margin-top:22.2pt;width:9pt;height:25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" adj="1906" strokecolor="red" strokeweight=".5pt">
                <v:stroke joinstyle="miter"/>
              </v:shape>
            </w:pict>
          </mc:Fallback>
        </mc:AlternateContent>
      </w: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22EE3EA" wp14:editId="6BEA697D">
                <wp:simplePos x="0" y="0"/>
                <wp:positionH relativeFrom="column">
                  <wp:posOffset>-819150</wp:posOffset>
                </wp:positionH>
                <wp:positionV relativeFrom="paragraph">
                  <wp:posOffset>291796</wp:posOffset>
                </wp:positionV>
                <wp:extent cx="752475" cy="2667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17D8A2" w14:textId="77777777" w:rsidR="00F700DA" w:rsidRPr="00F700DA" w:rsidRDefault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EE3EA" id="Text Box 12" o:spid="_x0000_s1027" type="#_x0000_t202" style="position:absolute;left:0;text-align:left;margin-left:-64.5pt;margin-top:23pt;width:59.25pt;height:2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" filled="f" stroked="f" strokeweight=".5pt">
                <v:textbox>
                  <w:txbxContent>
                    <w:p w14:paraId="3D17D8A2" w14:textId="77777777" w:rsidR="00F700DA" w:rsidRPr="00F700DA" w:rsidRDefault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0D2591" w:rsidRPr="00321C12">
        <w:rPr>
          <w:rFonts w:ascii="TH Sarabun New" w:hAnsi="TH Sarabun New" w:cs="TH Sarabun New"/>
          <w:b/>
          <w:bCs/>
          <w:sz w:val="32"/>
          <w:szCs w:val="32"/>
          <w:cs/>
        </w:rPr>
        <w:t>..........................</w:t>
      </w:r>
      <w:r w:rsidR="000D2591" w:rsidRPr="00321C12">
        <w:rPr>
          <w:rFonts w:ascii="TH Sarabun New" w:hAnsi="TH Sarabun New" w:cs="TH Sarabun New" w:hint="cs"/>
          <w:b/>
          <w:bCs/>
          <w:sz w:val="32"/>
          <w:szCs w:val="32"/>
          <w:cs/>
        </w:rPr>
        <w:t>.....</w:t>
      </w:r>
      <w:r w:rsidR="000D2591" w:rsidRPr="00321C12">
        <w:rPr>
          <w:rFonts w:ascii="TH Sarabun New" w:hAnsi="TH Sarabun New" w:cs="TH Sarabun New"/>
          <w:b/>
          <w:bCs/>
          <w:sz w:val="32"/>
          <w:szCs w:val="32"/>
          <w:cs/>
        </w:rPr>
        <w:t>.............................................</w:t>
      </w:r>
    </w:p>
    <w:p w14:paraId="0B494165" w14:textId="77777777" w:rsidR="00F700DA" w:rsidRPr="00F700DA" w:rsidRDefault="00F700DA" w:rsidP="00A06647">
      <w:pPr>
        <w:rPr>
          <w:rFonts w:ascii="TH Sarabun New" w:hAnsi="TH Sarabun New" w:cs="TH Sarabun New"/>
          <w:color w:val="FF0000"/>
          <w:sz w:val="32"/>
          <w:szCs w:val="32"/>
        </w:rPr>
      </w:pPr>
      <w:r>
        <w:rPr>
          <w:rFonts w:ascii="TH Sarabun New" w:hAnsi="TH Sarabun New" w:cs="TH Sarabun New" w:hint="cs"/>
          <w:color w:val="FF0000"/>
          <w:sz w:val="32"/>
          <w:szCs w:val="32"/>
          <w:cs/>
        </w:rPr>
        <w:t xml:space="preserve"> </w:t>
      </w:r>
    </w:p>
    <w:p w14:paraId="145E7F9C" w14:textId="77777777" w:rsidR="00A06647" w:rsidRPr="000D2591" w:rsidRDefault="00497B29" w:rsidP="00A06647">
      <w:pPr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ADDC651" wp14:editId="490DC61A">
                <wp:simplePos x="0" y="0"/>
                <wp:positionH relativeFrom="column">
                  <wp:posOffset>100634</wp:posOffset>
                </wp:positionH>
                <wp:positionV relativeFrom="paragraph">
                  <wp:posOffset>18415</wp:posOffset>
                </wp:positionV>
                <wp:extent cx="230505" cy="219710"/>
                <wp:effectExtent l="0" t="0" r="0" b="889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1F0C4C" w14:textId="77777777" w:rsidR="00497B29" w:rsidRPr="00497B29" w:rsidRDefault="00497B29" w:rsidP="00497B29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DDC651" id="Text Box 34" o:spid="_x0000_s1028" type="#_x0000_t202" style="position:absolute;margin-left:7.9pt;margin-top:1.45pt;width:18.15pt;height:17.3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" fillcolor="white [3212]" stroked="f" strokeweight=".5pt">
                <v:textbox>
                  <w:txbxContent>
                    <w:p w14:paraId="321F0C4C" w14:textId="77777777" w:rsidR="00497B29" w:rsidRPr="00497B29" w:rsidRDefault="00497B29" w:rsidP="00497B29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075A186" wp14:editId="2BC24F7F">
                <wp:simplePos x="0" y="0"/>
                <wp:positionH relativeFrom="column">
                  <wp:posOffset>-22225</wp:posOffset>
                </wp:positionH>
                <wp:positionV relativeFrom="paragraph">
                  <wp:posOffset>159054</wp:posOffset>
                </wp:positionV>
                <wp:extent cx="457200" cy="5285"/>
                <wp:effectExtent l="38100" t="38100" r="57150" b="52070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285"/>
                        </a:xfrm>
                        <a:prstGeom prst="straightConnector1">
                          <a:avLst/>
                        </a:prstGeom>
                        <a:ln w="9525" cap="flat" cmpd="sng" algn="ctr">
                          <a:solidFill>
                            <a:srgbClr val="FF0000"/>
                          </a:solidFill>
                          <a:prstDash val="dash"/>
                          <a:round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24E169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3" o:spid="_x0000_s1026" type="#_x0000_t32" style="position:absolute;margin-left:-1.75pt;margin-top:12.5pt;width:36pt;height:.4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" strokecolor="red">
                <v:stroke dashstyle="dash" startarrow="diamond" endarrow="diamond"/>
              </v:shape>
            </w:pict>
          </mc:Fallback>
        </mc:AlternateContent>
      </w:r>
      <w:r w:rsidR="002D0F9A" w:rsidRP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8708F5B" wp14:editId="71387630">
                <wp:simplePos x="0" y="0"/>
                <wp:positionH relativeFrom="column">
                  <wp:posOffset>-809625</wp:posOffset>
                </wp:positionH>
                <wp:positionV relativeFrom="paragraph">
                  <wp:posOffset>1058545</wp:posOffset>
                </wp:positionV>
                <wp:extent cx="752475" cy="2667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6AE2A7" w14:textId="77777777" w:rsidR="00F700DA" w:rsidRPr="00F700DA" w:rsidRDefault="00F700DA" w:rsidP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708F5B" id="Text Box 13" o:spid="_x0000_s1029" type="#_x0000_t202" style="position:absolute;margin-left:-63.75pt;margin-top:83.35pt;width:59.25pt;height:2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" filled="f" stroked="f" strokeweight=".5pt">
                <v:textbox>
                  <w:txbxContent>
                    <w:p w14:paraId="436AE2A7" w14:textId="77777777" w:rsidR="00F700DA" w:rsidRPr="00F700DA" w:rsidRDefault="00F700DA" w:rsidP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2D0F9A" w:rsidRP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E1B115E" wp14:editId="0F75F56E">
                <wp:simplePos x="0" y="0"/>
                <wp:positionH relativeFrom="column">
                  <wp:posOffset>-85725</wp:posOffset>
                </wp:positionH>
                <wp:positionV relativeFrom="paragraph">
                  <wp:posOffset>1068401</wp:posOffset>
                </wp:positionV>
                <wp:extent cx="114300" cy="323850"/>
                <wp:effectExtent l="38100" t="0" r="19050" b="19050"/>
                <wp:wrapNone/>
                <wp:docPr id="8" name="Left Brac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3CD43C" id="Left Brace 8" o:spid="_x0000_s1026" type="#_x0000_t87" style="position:absolute;margin-left:-6.75pt;margin-top:84.15pt;width:9pt;height:25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" adj="1906" strokecolor="red" strokeweight=".5pt">
                <v:stroke joinstyle="miter"/>
              </v:shape>
            </w:pict>
          </mc:Fallback>
        </mc:AlternateContent>
      </w:r>
      <w:r w:rsidR="00A06647" w:rsidRPr="002D0F9A">
        <w:rPr>
          <w:rFonts w:ascii="TH Sarabun New" w:hAnsi="TH Sarabun New" w:cs="TH Sarabun New"/>
          <w:sz w:val="32"/>
          <w:szCs w:val="32"/>
          <w:cs/>
        </w:rPr>
        <w:tab/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665B36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..</w:t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……………………………………………………………………………………………………………………………………………………………</w:t>
      </w:r>
      <w:r w:rsidR="00665B36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..</w:t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……………………………………………………………………………………………………………………………………………………………</w:t>
      </w:r>
      <w:r w:rsidR="00665B36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</w:t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………………………….</w:t>
      </w:r>
    </w:p>
    <w:p w14:paraId="085234D4" w14:textId="77777777" w:rsidR="00A06647" w:rsidRPr="00F700DA" w:rsidRDefault="00F700DA" w:rsidP="00A06647">
      <w:pPr>
        <w:rPr>
          <w:rFonts w:ascii="TH Sarabun New" w:hAnsi="TH Sarabun New" w:cs="TH Sarabun New"/>
          <w:color w:val="FF0000"/>
          <w:sz w:val="32"/>
          <w:szCs w:val="32"/>
        </w:rPr>
      </w:pPr>
      <w:r>
        <w:rPr>
          <w:rFonts w:ascii="TH Sarabun New" w:hAnsi="TH Sarabun New" w:cs="TH Sarabun New" w:hint="cs"/>
          <w:color w:val="FF0000"/>
          <w:sz w:val="32"/>
          <w:szCs w:val="32"/>
          <w:cs/>
        </w:rPr>
        <w:t xml:space="preserve">  </w:t>
      </w:r>
    </w:p>
    <w:p w14:paraId="54C1627C" w14:textId="77777777" w:rsidR="002D0F9A" w:rsidRPr="000D2591" w:rsidRDefault="00497B29" w:rsidP="002D0F9A">
      <w:pPr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B552BDE" wp14:editId="4D80B23F">
                <wp:simplePos x="0" y="0"/>
                <wp:positionH relativeFrom="column">
                  <wp:posOffset>99364</wp:posOffset>
                </wp:positionH>
                <wp:positionV relativeFrom="paragraph">
                  <wp:posOffset>23495</wp:posOffset>
                </wp:positionV>
                <wp:extent cx="230505" cy="219710"/>
                <wp:effectExtent l="0" t="0" r="0" b="889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B66F03B" w14:textId="77777777" w:rsidR="00497B29" w:rsidRPr="00497B29" w:rsidRDefault="00497B29" w:rsidP="00497B29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552BDE" id="Text Box 33" o:spid="_x0000_s1030" type="#_x0000_t202" style="position:absolute;margin-left:7.8pt;margin-top:1.85pt;width:18.15pt;height:17.3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" fillcolor="white [3212]" stroked="f" strokeweight=".5pt">
                <v:textbox>
                  <w:txbxContent>
                    <w:p w14:paraId="0B66F03B" w14:textId="77777777" w:rsidR="00497B29" w:rsidRPr="00497B29" w:rsidRDefault="00497B29" w:rsidP="00497B29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D43097B" wp14:editId="6FCF916B">
                <wp:simplePos x="0" y="0"/>
                <wp:positionH relativeFrom="column">
                  <wp:posOffset>-22860</wp:posOffset>
                </wp:positionH>
                <wp:positionV relativeFrom="paragraph">
                  <wp:posOffset>156210</wp:posOffset>
                </wp:positionV>
                <wp:extent cx="457200" cy="5080"/>
                <wp:effectExtent l="38100" t="38100" r="57150" b="5207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1CDB3D" id="Straight Arrow Connector 21" o:spid="_x0000_s1026" type="#_x0000_t32" style="position:absolute;margin-left:-1.8pt;margin-top:12.3pt;width:36pt;height:.4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90A98A1" wp14:editId="768E1B8C">
                <wp:simplePos x="0" y="0"/>
                <wp:positionH relativeFrom="column">
                  <wp:posOffset>-85090</wp:posOffset>
                </wp:positionH>
                <wp:positionV relativeFrom="paragraph">
                  <wp:posOffset>1069340</wp:posOffset>
                </wp:positionV>
                <wp:extent cx="114300" cy="323850"/>
                <wp:effectExtent l="38100" t="0" r="19050" b="19050"/>
                <wp:wrapNone/>
                <wp:docPr id="7" name="Left Brac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F169C2" id="Left Brace 7" o:spid="_x0000_s1026" type="#_x0000_t87" style="position:absolute;margin-left:-6.7pt;margin-top:84.2pt;width:9pt;height:25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" adj="1906" strokecolor="red" strokeweight=".5pt">
                <v:stroke joinstyle="miter"/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4C3B981" wp14:editId="23B05638">
                <wp:simplePos x="0" y="0"/>
                <wp:positionH relativeFrom="column">
                  <wp:posOffset>-809625</wp:posOffset>
                </wp:positionH>
                <wp:positionV relativeFrom="paragraph">
                  <wp:posOffset>1069671</wp:posOffset>
                </wp:positionV>
                <wp:extent cx="752475" cy="26670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B4B4F8" w14:textId="77777777" w:rsidR="00F700DA" w:rsidRPr="00F700DA" w:rsidRDefault="00F700DA" w:rsidP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C3B981" id="Text Box 14" o:spid="_x0000_s1031" type="#_x0000_t202" style="position:absolute;margin-left:-63.75pt;margin-top:84.25pt;width:59.25pt;height:21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" filled="f" stroked="f" strokeweight=".5pt">
                <v:textbox>
                  <w:txbxContent>
                    <w:p w14:paraId="29B4B4F8" w14:textId="77777777" w:rsidR="00F700DA" w:rsidRPr="00F700DA" w:rsidRDefault="00F700DA" w:rsidP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A06647" w:rsidRPr="000D2591">
        <w:rPr>
          <w:rFonts w:ascii="TH Sarabun New" w:hAnsi="TH Sarabun New" w:cs="TH Sarabun New"/>
          <w:sz w:val="32"/>
          <w:szCs w:val="32"/>
          <w:cs/>
        </w:rPr>
        <w:tab/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665B36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..</w:t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</w:t>
      </w:r>
      <w:r w:rsidR="00665B36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..</w:t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</w:t>
      </w:r>
      <w:r w:rsidR="00665B36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..</w:t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</w:t>
      </w:r>
      <w:r w:rsidR="00665B36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..</w:t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…………………….</w:t>
      </w:r>
    </w:p>
    <w:p w14:paraId="19EC151A" w14:textId="77777777" w:rsidR="00A06647" w:rsidRPr="000D2591" w:rsidRDefault="00A06647" w:rsidP="00A06647">
      <w:pPr>
        <w:rPr>
          <w:rFonts w:ascii="TH Sarabun New" w:hAnsi="TH Sarabun New" w:cs="TH Sarabun New"/>
          <w:sz w:val="32"/>
          <w:szCs w:val="32"/>
        </w:rPr>
      </w:pPr>
    </w:p>
    <w:p w14:paraId="10F2490F" w14:textId="77777777" w:rsidR="002D0F9A" w:rsidRPr="000D2591" w:rsidRDefault="00497B29" w:rsidP="002D0F9A">
      <w:pPr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EE85957" wp14:editId="72B844E1">
                <wp:simplePos x="0" y="0"/>
                <wp:positionH relativeFrom="column">
                  <wp:posOffset>100634</wp:posOffset>
                </wp:positionH>
                <wp:positionV relativeFrom="paragraph">
                  <wp:posOffset>29210</wp:posOffset>
                </wp:positionV>
                <wp:extent cx="230587" cy="219710"/>
                <wp:effectExtent l="0" t="0" r="0" b="889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87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3151E4" w14:textId="77777777" w:rsidR="00497B29" w:rsidRPr="00497B29" w:rsidRDefault="00497B29" w:rsidP="00497B29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85957" id="Text Box 26" o:spid="_x0000_s1032" type="#_x0000_t202" style="position:absolute;margin-left:7.9pt;margin-top:2.3pt;width:18.15pt;height:17.3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" fillcolor="white [3212]" stroked="f" strokeweight=".5pt">
                <v:textbox>
                  <w:txbxContent>
                    <w:p w14:paraId="5C3151E4" w14:textId="77777777" w:rsidR="00497B29" w:rsidRPr="00497B29" w:rsidRDefault="00497B29" w:rsidP="00497B29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237699F" wp14:editId="42DBB23B">
                <wp:simplePos x="0" y="0"/>
                <wp:positionH relativeFrom="column">
                  <wp:posOffset>-22860</wp:posOffset>
                </wp:positionH>
                <wp:positionV relativeFrom="paragraph">
                  <wp:posOffset>153366</wp:posOffset>
                </wp:positionV>
                <wp:extent cx="457200" cy="5080"/>
                <wp:effectExtent l="38100" t="38100" r="57150" b="5207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6E86224" id="Straight Arrow Connector 22" o:spid="_x0000_s1026" type="#_x0000_t32" style="position:absolute;margin-left:-1.8pt;margin-top:12.1pt;width:36pt;height:.4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0D2591">
        <w:rPr>
          <w:rFonts w:ascii="TH Sarabun New" w:hAnsi="TH Sarabun New" w:cs="TH Sarabun New" w:hint="cs"/>
          <w:i/>
          <w:iCs/>
          <w:color w:val="8496B0" w:themeColor="text2" w:themeTint="99"/>
          <w:sz w:val="32"/>
          <w:szCs w:val="32"/>
          <w:cs/>
        </w:rPr>
        <w:t xml:space="preserve"> </w:t>
      </w:r>
      <w:r w:rsidR="00F700D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A06647" w:rsidRPr="000D2591">
        <w:rPr>
          <w:rFonts w:ascii="TH Sarabun New" w:hAnsi="TH Sarabun New" w:cs="TH Sarabun New"/>
          <w:sz w:val="32"/>
          <w:szCs w:val="32"/>
          <w:cs/>
        </w:rPr>
        <w:tab/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</w:t>
      </w:r>
    </w:p>
    <w:p w14:paraId="39E98A48" w14:textId="77777777" w:rsidR="00A06647" w:rsidRPr="000D2591" w:rsidRDefault="003E4149" w:rsidP="00A06647">
      <w:pPr>
        <w:rPr>
          <w:rFonts w:ascii="TH Sarabun New" w:hAnsi="TH Sarabun New" w:cs="TH Sarabun New"/>
          <w:sz w:val="32"/>
          <w:szCs w:val="32"/>
        </w:rPr>
      </w:pPr>
      <w:r w:rsidRPr="000D2591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51677D" wp14:editId="2AFBE906">
                <wp:simplePos x="0" y="0"/>
                <wp:positionH relativeFrom="column">
                  <wp:posOffset>2138901</wp:posOffset>
                </wp:positionH>
                <wp:positionV relativeFrom="paragraph">
                  <wp:posOffset>268329</wp:posOffset>
                </wp:positionV>
                <wp:extent cx="3044825" cy="373711"/>
                <wp:effectExtent l="0" t="0" r="0" b="762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4825" cy="37371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075460" w14:textId="6D6FD4C5" w:rsidR="00A06647" w:rsidRPr="005F4C59" w:rsidRDefault="005F4C59">
                            <w:pPr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32"/>
                                <w:szCs w:val="32"/>
                                <w:highlight w:val="yellow"/>
                                <w:cs/>
                              </w:rPr>
                              <w:t>(</w:t>
                            </w:r>
                            <w:r w:rsidR="00611624" w:rsidRPr="005F4C59"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  <w:highlight w:val="yellow"/>
                                <w:cs/>
                              </w:rPr>
                              <w:t>ตัวอย่าง  ประกา</w:t>
                            </w:r>
                            <w:r w:rsidR="00611624" w:rsidRPr="005F4C59">
                              <w:rPr>
                                <w:rFonts w:ascii="TH Sarabun New" w:hAnsi="TH Sarabun New" w:cs="TH Sarabun New" w:hint="cs"/>
                                <w:color w:val="FF0000"/>
                                <w:sz w:val="32"/>
                                <w:szCs w:val="32"/>
                                <w:highlight w:val="yellow"/>
                                <w:cs/>
                              </w:rPr>
                              <w:t>ศ</w:t>
                            </w:r>
                            <w:r w:rsidR="00A06647" w:rsidRPr="005F4C59"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  <w:highlight w:val="yellow"/>
                                <w:cs/>
                              </w:rPr>
                              <w:t xml:space="preserve"> ณ วันที่ 4 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32"/>
                                <w:szCs w:val="32"/>
                                <w:highlight w:val="yellow"/>
                                <w:cs/>
                              </w:rPr>
                              <w:t>มกราคม</w:t>
                            </w:r>
                            <w:r w:rsidR="00665B36" w:rsidRPr="005F4C59">
                              <w:rPr>
                                <w:rFonts w:ascii="TH Sarabun New" w:hAnsi="TH Sarabun New" w:cs="TH Sarabun New" w:hint="cs"/>
                                <w:color w:val="FF0000"/>
                                <w:sz w:val="32"/>
                                <w:szCs w:val="32"/>
                                <w:highlight w:val="yellow"/>
                                <w:cs/>
                              </w:rPr>
                              <w:t xml:space="preserve"> 256</w:t>
                            </w:r>
                            <w:r w:rsidRPr="005F4C59"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  <w:highlight w:val="yellow"/>
                              </w:rPr>
                              <w:t>5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)</w:t>
                            </w:r>
                            <w:r w:rsidR="00665B36" w:rsidRPr="005F4C59">
                              <w:rPr>
                                <w:rFonts w:ascii="TH Sarabun New" w:hAnsi="TH Sarabun New" w:cs="TH Sarabun New" w:hint="cs"/>
                                <w:color w:val="FF0000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1677D" id="Text Box 1" o:spid="_x0000_s1033" type="#_x0000_t202" style="position:absolute;margin-left:168.4pt;margin-top:21.15pt;width:239.75pt;height:29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" filled="f" stroked="f" strokeweight=".5pt">
                <v:textbox>
                  <w:txbxContent>
                    <w:p w14:paraId="34075460" w14:textId="6D6FD4C5" w:rsidR="00A06647" w:rsidRPr="005F4C59" w:rsidRDefault="005F4C59">
                      <w:pPr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32"/>
                          <w:szCs w:val="32"/>
                          <w:highlight w:val="yellow"/>
                          <w:cs/>
                        </w:rPr>
                        <w:t>(</w:t>
                      </w:r>
                      <w:r w:rsidR="00611624" w:rsidRPr="005F4C59"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  <w:highlight w:val="yellow"/>
                          <w:cs/>
                        </w:rPr>
                        <w:t>ตัวอย่าง  ประกา</w:t>
                      </w:r>
                      <w:r w:rsidR="00611624" w:rsidRPr="005F4C59">
                        <w:rPr>
                          <w:rFonts w:ascii="TH Sarabun New" w:hAnsi="TH Sarabun New" w:cs="TH Sarabun New" w:hint="cs"/>
                          <w:color w:val="FF0000"/>
                          <w:sz w:val="32"/>
                          <w:szCs w:val="32"/>
                          <w:highlight w:val="yellow"/>
                          <w:cs/>
                        </w:rPr>
                        <w:t>ศ</w:t>
                      </w:r>
                      <w:r w:rsidR="00A06647" w:rsidRPr="005F4C59"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  <w:highlight w:val="yellow"/>
                          <w:cs/>
                        </w:rPr>
                        <w:t xml:space="preserve"> ณ วันที่ 4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32"/>
                          <w:szCs w:val="32"/>
                          <w:highlight w:val="yellow"/>
                          <w:cs/>
                        </w:rPr>
                        <w:t>มกราคม</w:t>
                      </w:r>
                      <w:r w:rsidR="00665B36" w:rsidRPr="005F4C59">
                        <w:rPr>
                          <w:rFonts w:ascii="TH Sarabun New" w:hAnsi="TH Sarabun New" w:cs="TH Sarabun New" w:hint="cs"/>
                          <w:color w:val="FF0000"/>
                          <w:sz w:val="32"/>
                          <w:szCs w:val="32"/>
                          <w:highlight w:val="yellow"/>
                          <w:cs/>
                        </w:rPr>
                        <w:t xml:space="preserve"> 256</w:t>
                      </w:r>
                      <w:r w:rsidRPr="005F4C59"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  <w:highlight w:val="yellow"/>
                        </w:rPr>
                        <w:t>5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32"/>
                          <w:szCs w:val="32"/>
                          <w:cs/>
                        </w:rPr>
                        <w:t>)</w:t>
                      </w:r>
                      <w:r w:rsidR="00665B36" w:rsidRPr="005F4C59">
                        <w:rPr>
                          <w:rFonts w:ascii="TH Sarabun New" w:hAnsi="TH Sarabun New" w:cs="TH Sarabun New" w:hint="cs"/>
                          <w:color w:val="FF0000"/>
                          <w:sz w:val="32"/>
                          <w:szCs w:val="32"/>
                          <w:cs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D275104" wp14:editId="085BD086">
                <wp:simplePos x="0" y="0"/>
                <wp:positionH relativeFrom="column">
                  <wp:posOffset>-819150</wp:posOffset>
                </wp:positionH>
                <wp:positionV relativeFrom="paragraph">
                  <wp:posOffset>130810</wp:posOffset>
                </wp:positionV>
                <wp:extent cx="752475" cy="2667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558E30" w14:textId="77777777" w:rsidR="00F700DA" w:rsidRPr="00F700DA" w:rsidRDefault="00F700DA" w:rsidP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เว้น 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2</w:t>
                            </w: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75104" id="Text Box 15" o:spid="_x0000_s1034" type="#_x0000_t202" style="position:absolute;margin-left:-64.5pt;margin-top:10.3pt;width:59.25pt;height:2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" filled="f" stroked="f" strokeweight=".5pt">
                <v:textbox>
                  <w:txbxContent>
                    <w:p w14:paraId="6C558E30" w14:textId="77777777" w:rsidR="00F700DA" w:rsidRPr="00F700DA" w:rsidRDefault="00F700DA" w:rsidP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เว้น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2</w:t>
                      </w: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55B5A24" wp14:editId="5C9DF4C6">
                <wp:simplePos x="0" y="0"/>
                <wp:positionH relativeFrom="column">
                  <wp:posOffset>-85725</wp:posOffset>
                </wp:positionH>
                <wp:positionV relativeFrom="paragraph">
                  <wp:posOffset>45416</wp:posOffset>
                </wp:positionV>
                <wp:extent cx="142875" cy="512445"/>
                <wp:effectExtent l="38100" t="0" r="28575" b="20955"/>
                <wp:wrapNone/>
                <wp:docPr id="11" name="Left Brac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512445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CA60DC" id="Left Brace 11" o:spid="_x0000_s1026" type="#_x0000_t87" style="position:absolute;margin-left:-6.75pt;margin-top:3.6pt;width:11.25pt;height:40.3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" adj="1506" strokecolor="red" strokeweight=".5pt">
                <v:stroke joinstyle="miter"/>
              </v:shape>
            </w:pict>
          </mc:Fallback>
        </mc:AlternateContent>
      </w:r>
    </w:p>
    <w:p w14:paraId="4F6AD116" w14:textId="77777777" w:rsidR="00F700DA" w:rsidRDefault="00497B29" w:rsidP="00A06647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2C4426C" wp14:editId="2E34F1B1">
                <wp:simplePos x="0" y="0"/>
                <wp:positionH relativeFrom="column">
                  <wp:posOffset>1594789</wp:posOffset>
                </wp:positionH>
                <wp:positionV relativeFrom="paragraph">
                  <wp:posOffset>267970</wp:posOffset>
                </wp:positionV>
                <wp:extent cx="826935" cy="255270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935" cy="255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7CA1E1C" w14:textId="77777777" w:rsidR="00497B29" w:rsidRPr="00497B29" w:rsidRDefault="00497B29" w:rsidP="00497B29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>จัดกึ่งกลาง + 3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C4426C" id="Text Box 30" o:spid="_x0000_s1035" type="#_x0000_t202" style="position:absolute;margin-left:125.55pt;margin-top:21.1pt;width:65.1pt;height:20.1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" fillcolor="white [3212]" stroked="f" strokeweight=".5pt">
                <v:textbox>
                  <w:txbxContent>
                    <w:p w14:paraId="17CA1E1C" w14:textId="77777777" w:rsidR="00497B29" w:rsidRPr="00497B29" w:rsidRDefault="00497B29" w:rsidP="00497B29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จัดกึ่งกลาง + 3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</w:p>
    <w:p w14:paraId="4FE4062B" w14:textId="77777777" w:rsidR="000D2591" w:rsidRPr="00321C12" w:rsidRDefault="00497B29" w:rsidP="002D0F9A">
      <w:pPr>
        <w:jc w:val="center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028DF94" wp14:editId="7B160728">
                <wp:simplePos x="0" y="0"/>
                <wp:positionH relativeFrom="column">
                  <wp:posOffset>1286179</wp:posOffset>
                </wp:positionH>
                <wp:positionV relativeFrom="paragraph">
                  <wp:posOffset>121920</wp:posOffset>
                </wp:positionV>
                <wp:extent cx="1371600" cy="5080"/>
                <wp:effectExtent l="38100" t="38100" r="57150" b="5207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BB2D2D2" id="Straight Arrow Connector 27" o:spid="_x0000_s1026" type="#_x0000_t32" style="position:absolute;margin-left:101.25pt;margin-top:9.6pt;width:108pt;height:.4pt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71D73EF" wp14:editId="5FF5489A">
                <wp:simplePos x="0" y="0"/>
                <wp:positionH relativeFrom="column">
                  <wp:posOffset>-819150</wp:posOffset>
                </wp:positionH>
                <wp:positionV relativeFrom="paragraph">
                  <wp:posOffset>316230</wp:posOffset>
                </wp:positionV>
                <wp:extent cx="752475" cy="26670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40C3EA" w14:textId="77777777" w:rsidR="00F700DA" w:rsidRPr="00F700DA" w:rsidRDefault="00F700DA" w:rsidP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เว้น 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2</w:t>
                            </w: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1D73EF" id="Text Box 16" o:spid="_x0000_s1036" type="#_x0000_t202" style="position:absolute;left:0;text-align:left;margin-left:-64.5pt;margin-top:24.9pt;width:59.25pt;height:2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" filled="f" stroked="f" strokeweight=".5pt">
                <v:textbox>
                  <w:txbxContent>
                    <w:p w14:paraId="3B40C3EA" w14:textId="77777777" w:rsidR="00F700DA" w:rsidRPr="00F700DA" w:rsidRDefault="00F700DA" w:rsidP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เว้น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2</w:t>
                      </w: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FEF1F4C" wp14:editId="7390A144">
                <wp:simplePos x="0" y="0"/>
                <wp:positionH relativeFrom="column">
                  <wp:posOffset>-85725</wp:posOffset>
                </wp:positionH>
                <wp:positionV relativeFrom="paragraph">
                  <wp:posOffset>211786</wp:posOffset>
                </wp:positionV>
                <wp:extent cx="142875" cy="512445"/>
                <wp:effectExtent l="38100" t="0" r="28575" b="20955"/>
                <wp:wrapNone/>
                <wp:docPr id="10" name="Left Brac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512445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253B9F5" id="Left Brace 10" o:spid="_x0000_s1026" type="#_x0000_t87" style="position:absolute;margin-left:-6.75pt;margin-top:16.7pt;width:11.25pt;height:40.3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" adj="1506" strokecolor="red" strokeweight=".5pt">
                <v:stroke joinstyle="miter"/>
              </v:shape>
            </w:pict>
          </mc:Fallback>
        </mc:AlternateContent>
      </w:r>
      <w:r w:rsidR="002D0F9A">
        <w:rPr>
          <w:rFonts w:ascii="TH Sarabun New" w:hAnsi="TH Sarabun New" w:cs="TH Sarabun New"/>
          <w:sz w:val="32"/>
          <w:szCs w:val="32"/>
        </w:rPr>
        <w:tab/>
      </w:r>
      <w:r w:rsidR="002D0F9A">
        <w:rPr>
          <w:rFonts w:ascii="TH Sarabun New" w:hAnsi="TH Sarabun New" w:cs="TH Sarabun New"/>
          <w:sz w:val="32"/>
          <w:szCs w:val="32"/>
        </w:rPr>
        <w:tab/>
      </w:r>
      <w:r w:rsidR="002D0F9A">
        <w:rPr>
          <w:rFonts w:ascii="TH Sarabun New" w:hAnsi="TH Sarabun New" w:cs="TH Sarabun New"/>
          <w:sz w:val="32"/>
          <w:szCs w:val="32"/>
        </w:rPr>
        <w:tab/>
      </w:r>
      <w:r w:rsidR="00611624">
        <w:rPr>
          <w:rFonts w:ascii="TH Sarabun New" w:hAnsi="TH Sarabun New" w:cs="TH Sarabun New" w:hint="cs"/>
          <w:sz w:val="32"/>
          <w:szCs w:val="32"/>
          <w:cs/>
        </w:rPr>
        <w:t>ประกาศ</w:t>
      </w:r>
      <w:r w:rsidR="000D2591" w:rsidRPr="00EC6C4B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>ณ</w:t>
      </w:r>
      <w:r w:rsidR="000D2591" w:rsidRPr="00EC6C4B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>วันที่</w:t>
      </w:r>
      <w:r w:rsidR="000D2591" w:rsidRPr="00EC6C4B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>เดือน</w:t>
      </w:r>
      <w:r w:rsidR="000D2591" w:rsidRPr="00EC6C4B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0D2591">
        <w:rPr>
          <w:rFonts w:ascii="TH Sarabun New" w:hAnsi="TH Sarabun New" w:cs="TH Sarabun New" w:hint="cs"/>
          <w:sz w:val="32"/>
          <w:szCs w:val="32"/>
          <w:cs/>
        </w:rPr>
        <w:t>พ.ศ.</w:t>
      </w:r>
    </w:p>
    <w:p w14:paraId="79CD7CE7" w14:textId="77777777" w:rsidR="000D2591" w:rsidRPr="00321C12" w:rsidRDefault="00F700DA" w:rsidP="000D2591">
      <w:pPr>
        <w:ind w:left="4320" w:firstLine="72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color w:val="808080" w:themeColor="background1" w:themeShade="80"/>
          <w:sz w:val="32"/>
          <w:szCs w:val="32"/>
          <w:cs/>
        </w:rPr>
        <w:t xml:space="preserve"> </w:t>
      </w:r>
    </w:p>
    <w:p w14:paraId="5B3DAF97" w14:textId="6EC74F81" w:rsidR="000D2591" w:rsidRPr="00321C12" w:rsidRDefault="005F4C59" w:rsidP="000D2591">
      <w:pPr>
        <w:jc w:val="center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E8794CF" wp14:editId="05150339">
                <wp:simplePos x="0" y="0"/>
                <wp:positionH relativeFrom="column">
                  <wp:posOffset>1143000</wp:posOffset>
                </wp:positionH>
                <wp:positionV relativeFrom="paragraph">
                  <wp:posOffset>260350</wp:posOffset>
                </wp:positionV>
                <wp:extent cx="887730" cy="255270"/>
                <wp:effectExtent l="0" t="0" r="762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7730" cy="255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ED8A52" w14:textId="21D63781" w:rsidR="00497B29" w:rsidRPr="00497B29" w:rsidRDefault="005F4C59" w:rsidP="00497B29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 xml:space="preserve"> </w:t>
                            </w:r>
                            <w:r w:rsidR="00497B29"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 xml:space="preserve">จัดกึ่งกลาง + </w:t>
                            </w:r>
                            <w:r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3</w:t>
                            </w:r>
                            <w:r w:rsidR="00497B29"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8794CF" id="Text Box 31" o:spid="_x0000_s1037" type="#_x0000_t202" style="position:absolute;left:0;text-align:left;margin-left:90pt;margin-top:20.5pt;width:69.9pt;height:20.1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" fillcolor="white [3212]" stroked="f" strokeweight=".5pt">
                <v:textbox>
                  <w:txbxContent>
                    <w:p w14:paraId="6BED8A52" w14:textId="21D63781" w:rsidR="00497B29" w:rsidRPr="00497B29" w:rsidRDefault="005F4C59" w:rsidP="00497B29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 xml:space="preserve"> </w:t>
                      </w:r>
                      <w:r w:rsidR="00497B29"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 xml:space="preserve">จัดกึ่งกลาง + </w:t>
                      </w:r>
                      <w:r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3</w:t>
                      </w:r>
                      <w:r w:rsidR="00497B29"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</w:p>
    <w:p w14:paraId="68860F7E" w14:textId="670EBFAA" w:rsidR="000D2591" w:rsidRPr="00EC6C4B" w:rsidRDefault="005F4C59" w:rsidP="000D2591">
      <w:pPr>
        <w:jc w:val="center"/>
        <w:rPr>
          <w:rFonts w:ascii="TH Sarabun New" w:hAnsi="TH Sarabun New" w:cs="TH Sarabun New" w:hint="cs"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897E37E" wp14:editId="53453A30">
                <wp:simplePos x="0" y="0"/>
                <wp:positionH relativeFrom="column">
                  <wp:posOffset>1082040</wp:posOffset>
                </wp:positionH>
                <wp:positionV relativeFrom="paragraph">
                  <wp:posOffset>119380</wp:posOffset>
                </wp:positionV>
                <wp:extent cx="1577340" cy="7620"/>
                <wp:effectExtent l="38100" t="38100" r="60960" b="4953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77340" cy="76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3767E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8" o:spid="_x0000_s1026" type="#_x0000_t32" style="position:absolute;margin-left:85.2pt;margin-top:9.4pt;width:124.2pt;height:.6pt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497B29"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3B3CEA8" wp14:editId="32450C9A">
                <wp:simplePos x="0" y="0"/>
                <wp:positionH relativeFrom="column">
                  <wp:posOffset>1646748</wp:posOffset>
                </wp:positionH>
                <wp:positionV relativeFrom="paragraph">
                  <wp:posOffset>252730</wp:posOffset>
                </wp:positionV>
                <wp:extent cx="826935" cy="25527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935" cy="255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EFCB3C" w14:textId="77777777" w:rsidR="00497B29" w:rsidRPr="00497B29" w:rsidRDefault="00497B29" w:rsidP="00497B29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>จัดกึ่งกลาง + 3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B3CEA8" id="Text Box 32" o:spid="_x0000_s1038" type="#_x0000_t202" style="position:absolute;left:0;text-align:left;margin-left:129.65pt;margin-top:19.9pt;width:65.1pt;height:20.1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" fillcolor="white [3212]" stroked="f" strokeweight=".5pt">
                <v:textbox>
                  <w:txbxContent>
                    <w:p w14:paraId="42EFCB3C" w14:textId="77777777" w:rsidR="00497B29" w:rsidRPr="00497B29" w:rsidRDefault="00497B29" w:rsidP="00497B29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จัดกึ่งกลาง + 3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 New" w:hAnsi="TH Sarabun New" w:cs="TH Sarabun New"/>
          <w:sz w:val="32"/>
          <w:szCs w:val="32"/>
        </w:rPr>
        <w:t xml:space="preserve"> </w:t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ab/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ab/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ab/>
      </w:r>
      <w:r w:rsidRPr="00EC6C4B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>(</w:t>
      </w:r>
      <w:r>
        <w:rPr>
          <w:rFonts w:ascii="TH Sarabun New" w:hAnsi="TH Sarabun New" w:cs="TH Sarabun New" w:hint="cs"/>
          <w:sz w:val="32"/>
          <w:szCs w:val="32"/>
          <w:cs/>
        </w:rPr>
        <w:t>ดร.กมลวรรณ</w:t>
      </w:r>
      <w:r w:rsidR="000D2591" w:rsidRPr="00EC6C4B">
        <w:rPr>
          <w:rFonts w:ascii="TH Sarabun New" w:hAnsi="TH Sarabun New" w:cs="TH Sarabun New"/>
          <w:color w:val="FF0000"/>
          <w:sz w:val="32"/>
          <w:szCs w:val="32"/>
        </w:rPr>
        <w:t>XX</w:t>
      </w:r>
      <w:r>
        <w:rPr>
          <w:rFonts w:ascii="TH Sarabun New" w:hAnsi="TH Sarabun New" w:cs="TH Sarabun New" w:hint="cs"/>
          <w:sz w:val="32"/>
          <w:szCs w:val="32"/>
          <w:cs/>
        </w:rPr>
        <w:t>เภกะนันทน์)</w:t>
      </w:r>
    </w:p>
    <w:p w14:paraId="7A0D343B" w14:textId="77777777" w:rsidR="000D2591" w:rsidRPr="00EC6C4B" w:rsidRDefault="00497B29" w:rsidP="000D2591">
      <w:pPr>
        <w:jc w:val="center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C310C98" wp14:editId="40BCEE72">
                <wp:simplePos x="0" y="0"/>
                <wp:positionH relativeFrom="column">
                  <wp:posOffset>1343356</wp:posOffset>
                </wp:positionH>
                <wp:positionV relativeFrom="paragraph">
                  <wp:posOffset>117475</wp:posOffset>
                </wp:positionV>
                <wp:extent cx="1371600" cy="5080"/>
                <wp:effectExtent l="38100" t="38100" r="57150" b="52070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45825A" id="Straight Arrow Connector 29" o:spid="_x0000_s1026" type="#_x0000_t32" style="position:absolute;margin-left:105.8pt;margin-top:9.25pt;width:108pt;height:.4pt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B147357" wp14:editId="4A99A7F9">
                <wp:simplePos x="0" y="0"/>
                <wp:positionH relativeFrom="column">
                  <wp:posOffset>-819150</wp:posOffset>
                </wp:positionH>
                <wp:positionV relativeFrom="paragraph">
                  <wp:posOffset>339725</wp:posOffset>
                </wp:positionV>
                <wp:extent cx="752475" cy="2667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CD5542" w14:textId="77777777" w:rsidR="00F700DA" w:rsidRPr="00F700DA" w:rsidRDefault="00F700DA" w:rsidP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เว้น 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2</w:t>
                            </w: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147357" id="Text Box 17" o:spid="_x0000_s1039" type="#_x0000_t202" style="position:absolute;left:0;text-align:left;margin-left:-64.5pt;margin-top:26.75pt;width:59.25pt;height:2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" filled="f" stroked="f" strokeweight=".5pt">
                <v:textbox>
                  <w:txbxContent>
                    <w:p w14:paraId="3CCD5542" w14:textId="77777777" w:rsidR="00F700DA" w:rsidRPr="00F700DA" w:rsidRDefault="00F700DA" w:rsidP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เว้น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2</w:t>
                      </w: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3CDCD5C" wp14:editId="094BE3FE">
                <wp:simplePos x="0" y="0"/>
                <wp:positionH relativeFrom="column">
                  <wp:posOffset>-95250</wp:posOffset>
                </wp:positionH>
                <wp:positionV relativeFrom="paragraph">
                  <wp:posOffset>235281</wp:posOffset>
                </wp:positionV>
                <wp:extent cx="142875" cy="512445"/>
                <wp:effectExtent l="38100" t="0" r="28575" b="20955"/>
                <wp:wrapNone/>
                <wp:docPr id="6" name="Left Brac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512445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B02FF2" id="Left Brace 6" o:spid="_x0000_s1026" type="#_x0000_t87" style="position:absolute;margin-left:-7.5pt;margin-top:18.55pt;width:11.25pt;height:40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" adj="1506" strokecolor="red" strokeweight=".5pt">
                <v:stroke joinstyle="miter"/>
              </v:shape>
            </w:pict>
          </mc:Fallback>
        </mc:AlternateContent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ab/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ab/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ab/>
        <w:t>อธิการบดีวิทยาลัย</w:t>
      </w:r>
      <w:proofErr w:type="spellStart"/>
      <w:r w:rsidR="000D2591" w:rsidRPr="00EC6C4B">
        <w:rPr>
          <w:rFonts w:ascii="TH Sarabun New" w:hAnsi="TH Sarabun New" w:cs="TH Sarabun New"/>
          <w:sz w:val="32"/>
          <w:szCs w:val="32"/>
          <w:cs/>
        </w:rPr>
        <w:t>เซนต์</w:t>
      </w:r>
      <w:proofErr w:type="spellEnd"/>
      <w:r w:rsidR="000D2591" w:rsidRPr="00EC6C4B">
        <w:rPr>
          <w:rFonts w:ascii="TH Sarabun New" w:hAnsi="TH Sarabun New" w:cs="TH Sarabun New"/>
          <w:sz w:val="32"/>
          <w:szCs w:val="32"/>
          <w:cs/>
        </w:rPr>
        <w:t>หลุยส์</w:t>
      </w:r>
    </w:p>
    <w:p w14:paraId="6799A501" w14:textId="77777777" w:rsidR="00A06647" w:rsidRPr="000D2591" w:rsidRDefault="00A06647" w:rsidP="000D2591">
      <w:pPr>
        <w:jc w:val="center"/>
        <w:rPr>
          <w:rFonts w:ascii="TH Sarabun New" w:hAnsi="TH Sarabun New" w:cs="TH Sarabun New"/>
          <w:sz w:val="32"/>
          <w:szCs w:val="32"/>
        </w:rPr>
      </w:pPr>
    </w:p>
    <w:p w14:paraId="0C5C1506" w14:textId="77777777" w:rsidR="00A06647" w:rsidRPr="000D2591" w:rsidRDefault="00A06647" w:rsidP="00A06647">
      <w:pPr>
        <w:rPr>
          <w:rFonts w:ascii="TH Sarabun New" w:hAnsi="TH Sarabun New" w:cs="TH Sarabun New"/>
          <w:sz w:val="32"/>
          <w:szCs w:val="32"/>
        </w:rPr>
      </w:pPr>
    </w:p>
    <w:p w14:paraId="439F2BBF" w14:textId="77777777" w:rsidR="00A06647" w:rsidRPr="008D0932" w:rsidRDefault="00A06647" w:rsidP="00A06647">
      <w:pPr>
        <w:rPr>
          <w:rFonts w:ascii="TH Sarabun New" w:hAnsi="TH Sarabun New" w:cs="TH Sarabun New"/>
          <w:color w:val="8496B0" w:themeColor="text2" w:themeTint="99"/>
          <w:sz w:val="32"/>
          <w:szCs w:val="32"/>
        </w:rPr>
      </w:pPr>
      <w:r w:rsidRPr="008D0932">
        <w:rPr>
          <w:rFonts w:ascii="TH Sarabun New" w:hAnsi="TH Sarabun New" w:cs="TH Sarabun New"/>
          <w:sz w:val="32"/>
          <w:szCs w:val="32"/>
          <w:cs/>
        </w:rPr>
        <w:t>นจ/สส</w:t>
      </w:r>
      <w:r w:rsidRPr="008D0932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 xml:space="preserve">  ตัวย่อชื่อผู้สั</w:t>
      </w:r>
      <w:r w:rsidR="00665B36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่</w:t>
      </w:r>
      <w:r w:rsidRPr="008D0932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งพิมพ์และตรวจทาน/ ตัวย่อชื่อผู้พิมพ์  ตัวอย่าง นจ/สส</w:t>
      </w:r>
    </w:p>
    <w:p w14:paraId="4C5E0A70" w14:textId="77777777" w:rsidR="00A06647" w:rsidRPr="008D0932" w:rsidRDefault="00A06647" w:rsidP="00A06647">
      <w:pPr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</w:pPr>
      <w:r w:rsidRPr="008D0932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หรือ /สส  หากผู้สั่งพิมพ์ ผู้</w:t>
      </w:r>
      <w:r w:rsidR="00665B36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พิมพ์</w:t>
      </w:r>
      <w:r w:rsidRPr="008D0932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และผู้ตรวจทานเป็นคนเดียวกัน</w:t>
      </w:r>
    </w:p>
    <w:sectPr w:rsidR="00A06647" w:rsidRPr="008D0932" w:rsidSect="00665B36">
      <w:pgSz w:w="11906" w:h="16838"/>
      <w:pgMar w:top="2016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  <w:embedRegular r:id="rId1" w:fontKey="{2BF59803-3305-4D72-A650-3C7B8351E180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102535CC-445B-404F-9E66-26004DF468E0}"/>
    <w:embedBold r:id="rId3" w:fontKey="{E0216275-EA60-4A05-8524-1F1470F663CA}"/>
    <w:embedItalic r:id="rId4" w:fontKey="{1AA2ADF5-2314-4BC4-A5B0-5652F240833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5" w:fontKey="{F26990C8-DFDA-4883-906C-77F6EE395F4E}"/>
    <w:embedBold r:id="rId6" w:fontKey="{27577D98-209D-46B6-9A0F-B99242F030DE}"/>
    <w:embedItalic r:id="rId7" w:fontKey="{6F1C3D95-58D7-4CD9-AFAB-32D8EF1C8B6B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8" w:fontKey="{15B2EB83-AF8C-4996-9C3A-F65B5C3C0FCB}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  <w:embedRegular r:id="rId9" w:fontKey="{BF1D7774-9469-467E-A333-1E790322CC6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591"/>
    <w:rsid w:val="00030233"/>
    <w:rsid w:val="000D2591"/>
    <w:rsid w:val="002D0F9A"/>
    <w:rsid w:val="002D1810"/>
    <w:rsid w:val="002F572B"/>
    <w:rsid w:val="003E4149"/>
    <w:rsid w:val="00461F6D"/>
    <w:rsid w:val="00497B29"/>
    <w:rsid w:val="005F4C59"/>
    <w:rsid w:val="00611624"/>
    <w:rsid w:val="00665B36"/>
    <w:rsid w:val="008D0932"/>
    <w:rsid w:val="00A06647"/>
    <w:rsid w:val="00A82AD2"/>
    <w:rsid w:val="00B456E5"/>
    <w:rsid w:val="00CD28F3"/>
    <w:rsid w:val="00EE4E32"/>
    <w:rsid w:val="00F700DA"/>
    <w:rsid w:val="00FA0C76"/>
    <w:rsid w:val="00FA2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3A68962"/>
  <w14:defaultImageDpi w14:val="330"/>
  <w15:chartTrackingRefBased/>
  <w15:docId w15:val="{2B5786AB-2504-43EF-8DB6-7B7535624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Bidi" w:eastAsiaTheme="minorHAnsi" w:hAnsiTheme="minorBidi" w:cstheme="minorBidi"/>
        <w:sz w:val="28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0F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pannee\Downloads\&#3588;&#3635;&#3626;&#3633;&#3656;&#3591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คำสั่ง</Template>
  <TotalTime>8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supannee sakulkot</dc:creator>
  <cp:keywords/>
  <dc:description/>
  <cp:lastModifiedBy>Supannee Sakulkot</cp:lastModifiedBy>
  <cp:revision>11</cp:revision>
  <dcterms:created xsi:type="dcterms:W3CDTF">2021-06-24T06:00:00Z</dcterms:created>
  <dcterms:modified xsi:type="dcterms:W3CDTF">2022-04-03T10:46:00Z</dcterms:modified>
</cp:coreProperties>
</file>