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60A98" w14:textId="1BC9AA5E" w:rsidR="007A7EBD" w:rsidRPr="007242CF" w:rsidRDefault="007A7EBD" w:rsidP="00A06647">
      <w:pPr>
        <w:rPr>
          <w:rFonts w:ascii="TH Sarabun New" w:hAnsi="TH Sarabun New" w:cs="TH Sarabun New" w:hint="cs"/>
          <w:sz w:val="32"/>
          <w:szCs w:val="32"/>
          <w:cs/>
        </w:rPr>
      </w:pPr>
      <w:r w:rsidRPr="007242CF">
        <w:rPr>
          <w:rFonts w:ascii="TH Sarabun New" w:hAnsi="TH Sarabun New" w:cs="TH Sarabun New"/>
          <w:b/>
          <w:bCs/>
          <w:sz w:val="32"/>
          <w:szCs w:val="32"/>
          <w:cs/>
        </w:rPr>
        <w:t>เรียน</w:t>
      </w:r>
      <w:r w:rsidR="008B5017" w:rsidRPr="00F63AC7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6A3AD4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……………………………………………………………................</w:t>
      </w:r>
      <w:r w:rsidR="00BC175F" w:rsidRPr="007242CF">
        <w:rPr>
          <w:rFonts w:ascii="TH Sarabun New" w:hAnsi="TH Sarabun New" w:cs="TH Sarabun New"/>
          <w:sz w:val="32"/>
          <w:szCs w:val="32"/>
        </w:rPr>
        <w:tab/>
      </w:r>
      <w:r w:rsidR="00BC175F" w:rsidRPr="007242CF">
        <w:rPr>
          <w:rFonts w:ascii="TH Sarabun New" w:hAnsi="TH Sarabun New" w:cs="TH Sarabun New"/>
          <w:sz w:val="32"/>
          <w:szCs w:val="32"/>
        </w:rPr>
        <w:tab/>
      </w:r>
      <w:r w:rsidR="00BC175F" w:rsidRPr="007242CF">
        <w:rPr>
          <w:rFonts w:ascii="TH Sarabun New" w:hAnsi="TH Sarabun New" w:cs="TH Sarabun New"/>
          <w:b/>
          <w:bCs/>
          <w:sz w:val="32"/>
          <w:szCs w:val="32"/>
          <w:cs/>
        </w:rPr>
        <w:t>ที่</w:t>
      </w:r>
      <w:r w:rsidR="008B5017" w:rsidRPr="00E90F33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E90F33">
        <w:rPr>
          <w:rFonts w:ascii="TH Sarabun New" w:hAnsi="TH Sarabun New" w:cs="TH Sarabun New"/>
          <w:color w:val="FF0000"/>
          <w:sz w:val="32"/>
          <w:szCs w:val="32"/>
        </w:rPr>
        <w:t>46</w:t>
      </w:r>
      <w:r w:rsidR="00BC175F" w:rsidRPr="00E90F33">
        <w:rPr>
          <w:rFonts w:ascii="TH Sarabun New" w:hAnsi="TH Sarabun New" w:cs="TH Sarabun New"/>
          <w:color w:val="FF0000"/>
          <w:sz w:val="32"/>
          <w:szCs w:val="32"/>
          <w:cs/>
        </w:rPr>
        <w:t>/0</w:t>
      </w:r>
      <w:r w:rsidR="00E90F33">
        <w:rPr>
          <w:rFonts w:ascii="TH Sarabun New" w:hAnsi="TH Sarabun New" w:cs="TH Sarabun New"/>
          <w:color w:val="FF0000"/>
          <w:sz w:val="32"/>
          <w:szCs w:val="32"/>
        </w:rPr>
        <w:t>01</w:t>
      </w:r>
      <w:r w:rsidR="00BC175F" w:rsidRPr="00E90F33">
        <w:rPr>
          <w:rFonts w:ascii="TH Sarabun New" w:hAnsi="TH Sarabun New" w:cs="TH Sarabun New"/>
          <w:color w:val="FF0000"/>
          <w:sz w:val="32"/>
          <w:szCs w:val="32"/>
          <w:cs/>
        </w:rPr>
        <w:t>/256</w:t>
      </w:r>
      <w:r w:rsidR="00E90F33">
        <w:rPr>
          <w:rFonts w:ascii="TH Sarabun New" w:hAnsi="TH Sarabun New" w:cs="TH Sarabun New"/>
          <w:color w:val="FF0000"/>
          <w:sz w:val="32"/>
          <w:szCs w:val="32"/>
        </w:rPr>
        <w:t>5</w:t>
      </w:r>
    </w:p>
    <w:p w14:paraId="5D013425" w14:textId="0EEDDD96" w:rsidR="007242CF" w:rsidRPr="00E90F33" w:rsidRDefault="000B0A0C" w:rsidP="00A06647">
      <w:pPr>
        <w:pBdr>
          <w:bottom w:val="single" w:sz="6" w:space="1" w:color="auto"/>
        </w:pBdr>
        <w:rPr>
          <w:rFonts w:ascii="TH Sarabun New" w:hAnsi="TH Sarabun New" w:cs="TH Sarabun New"/>
          <w:color w:val="FF0000"/>
          <w:sz w:val="32"/>
          <w:szCs w:val="32"/>
        </w:rPr>
      </w:pPr>
      <w:r w:rsidRPr="000B0A0C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48856DD" wp14:editId="4D792471">
                <wp:simplePos x="0" y="0"/>
                <wp:positionH relativeFrom="column">
                  <wp:posOffset>-117475</wp:posOffset>
                </wp:positionH>
                <wp:positionV relativeFrom="paragraph">
                  <wp:posOffset>293370</wp:posOffset>
                </wp:positionV>
                <wp:extent cx="114300" cy="323850"/>
                <wp:effectExtent l="38100" t="0" r="19050" b="19050"/>
                <wp:wrapNone/>
                <wp:docPr id="14" name="Left Bra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9D2985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4" o:spid="_x0000_s1026" type="#_x0000_t87" style="position:absolute;margin-left:-9.25pt;margin-top:23.1pt;width:9pt;height:2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" adj="1906" strokecolor="red" strokeweight=".5pt">
                <v:stroke joinstyle="miter"/>
              </v:shape>
            </w:pict>
          </mc:Fallback>
        </mc:AlternateContent>
      </w:r>
      <w:r w:rsidRPr="000B0A0C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B77D9D1" wp14:editId="7FEC0DCC">
                <wp:simplePos x="0" y="0"/>
                <wp:positionH relativeFrom="column">
                  <wp:posOffset>-844550</wp:posOffset>
                </wp:positionH>
                <wp:positionV relativeFrom="paragraph">
                  <wp:posOffset>302895</wp:posOffset>
                </wp:positionV>
                <wp:extent cx="752475" cy="266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1E064F" w14:textId="77777777" w:rsidR="000B0A0C" w:rsidRPr="00F700DA" w:rsidRDefault="000B0A0C" w:rsidP="000B0A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77D9D1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66.5pt;margin-top:23.85pt;width:59.25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" filled="f" stroked="f" strokeweight=".5pt">
                <v:textbox>
                  <w:txbxContent>
                    <w:p w14:paraId="531E064F" w14:textId="77777777" w:rsidR="000B0A0C" w:rsidRPr="00F700DA" w:rsidRDefault="000B0A0C" w:rsidP="000B0A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7A7EBD" w:rsidRPr="007242CF">
        <w:rPr>
          <w:rFonts w:ascii="TH Sarabun New" w:hAnsi="TH Sarabun New" w:cs="TH Sarabun New"/>
          <w:b/>
          <w:bCs/>
          <w:sz w:val="32"/>
          <w:szCs w:val="32"/>
          <w:cs/>
        </w:rPr>
        <w:t>จาก</w:t>
      </w:r>
      <w:r w:rsidR="008B5017" w:rsidRPr="00F63AC7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6A3AD4" w:rsidRPr="006A3AD4">
        <w:rPr>
          <w:rFonts w:ascii="TH Sarabun New" w:hAnsi="TH Sarabun New" w:cs="TH Sarabun New"/>
          <w:color w:val="000000" w:themeColor="text1"/>
          <w:sz w:val="32"/>
          <w:szCs w:val="32"/>
          <w:cs/>
        </w:rPr>
        <w:t>………………………………………………………………………</w:t>
      </w:r>
      <w:r w:rsidR="006A3AD4">
        <w:rPr>
          <w:rFonts w:ascii="TH Sarabun New" w:hAnsi="TH Sarabun New" w:cs="TH Sarabun New"/>
          <w:color w:val="000000" w:themeColor="text1"/>
          <w:sz w:val="32"/>
          <w:szCs w:val="32"/>
          <w:cs/>
        </w:rPr>
        <w:t>…...</w:t>
      </w:r>
      <w:r w:rsidR="00BC175F" w:rsidRPr="006A3AD4"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="006A3AD4">
        <w:rPr>
          <w:rFonts w:ascii="TH Sarabun New" w:hAnsi="TH Sarabun New" w:cs="TH Sarabun New"/>
          <w:sz w:val="32"/>
          <w:szCs w:val="32"/>
        </w:rPr>
        <w:tab/>
      </w:r>
      <w:r w:rsidR="00BC175F" w:rsidRPr="007242CF">
        <w:rPr>
          <w:rFonts w:ascii="TH Sarabun New" w:hAnsi="TH Sarabun New" w:cs="TH Sarabun New"/>
          <w:b/>
          <w:bCs/>
          <w:sz w:val="32"/>
          <w:szCs w:val="32"/>
          <w:cs/>
        </w:rPr>
        <w:t>วันที่</w:t>
      </w:r>
      <w:r w:rsidR="008B5017" w:rsidRPr="00E90F33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E90F33">
        <w:rPr>
          <w:rFonts w:ascii="TH Sarabun New" w:hAnsi="TH Sarabun New" w:cs="TH Sarabun New"/>
          <w:color w:val="FF0000"/>
          <w:sz w:val="32"/>
          <w:szCs w:val="32"/>
        </w:rPr>
        <w:t>4</w:t>
      </w:r>
      <w:r w:rsidR="008B5017" w:rsidRPr="00E90F33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E90F33">
        <w:rPr>
          <w:rFonts w:ascii="TH Sarabun New" w:hAnsi="TH Sarabun New" w:cs="TH Sarabun New" w:hint="cs"/>
          <w:color w:val="FF0000"/>
          <w:sz w:val="32"/>
          <w:szCs w:val="32"/>
          <w:cs/>
        </w:rPr>
        <w:t>มกราคม</w:t>
      </w:r>
      <w:r w:rsidR="008B5017" w:rsidRPr="00E90F33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BC175F" w:rsidRPr="00E90F33">
        <w:rPr>
          <w:rFonts w:ascii="TH Sarabun New" w:hAnsi="TH Sarabun New" w:cs="TH Sarabun New"/>
          <w:color w:val="FF0000"/>
          <w:sz w:val="32"/>
          <w:szCs w:val="32"/>
          <w:cs/>
        </w:rPr>
        <w:t>256</w:t>
      </w:r>
      <w:r w:rsidR="00E90F33">
        <w:rPr>
          <w:rFonts w:ascii="TH Sarabun New" w:hAnsi="TH Sarabun New" w:cs="TH Sarabun New"/>
          <w:color w:val="FF0000"/>
          <w:sz w:val="32"/>
          <w:szCs w:val="32"/>
        </w:rPr>
        <w:t>5</w:t>
      </w:r>
    </w:p>
    <w:p w14:paraId="123A61DC" w14:textId="77777777" w:rsidR="006A3AD4" w:rsidRPr="007242CF" w:rsidRDefault="006A3AD4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</w:p>
    <w:p w14:paraId="64C8F668" w14:textId="77777777" w:rsidR="00BC175F" w:rsidRPr="006A3AD4" w:rsidRDefault="000B0A0C" w:rsidP="00A06647">
      <w:pPr>
        <w:rPr>
          <w:rFonts w:ascii="TH Sarabun New" w:hAnsi="TH Sarabun New" w:cs="TH Sarabun New"/>
          <w:sz w:val="32"/>
          <w:szCs w:val="32"/>
        </w:rPr>
      </w:pP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DA5A60" wp14:editId="5CC9D3BD">
                <wp:simplePos x="0" y="0"/>
                <wp:positionH relativeFrom="column">
                  <wp:posOffset>-105410</wp:posOffset>
                </wp:positionH>
                <wp:positionV relativeFrom="paragraph">
                  <wp:posOffset>234315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6848E" id="Left Brace 9" o:spid="_x0000_s1026" type="#_x0000_t87" style="position:absolute;margin-left:-8.3pt;margin-top:18.45pt;width:9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" adj="1906" strokecolor="red" strokeweight=".5pt">
                <v:stroke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CCE2B6" wp14:editId="60222CEB">
                <wp:simplePos x="0" y="0"/>
                <wp:positionH relativeFrom="column">
                  <wp:posOffset>-838835</wp:posOffset>
                </wp:positionH>
                <wp:positionV relativeFrom="paragraph">
                  <wp:posOffset>244170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28388B" w14:textId="77777777" w:rsidR="006A3AD4" w:rsidRPr="00F700DA" w:rsidRDefault="006A3AD4" w:rsidP="006A3AD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CE2B6" id="Text Box 12" o:spid="_x0000_s1027" type="#_x0000_t202" style="position:absolute;margin-left:-66.05pt;margin-top:19.25pt;width:59.2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yLMGQIAADI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" filled="f" stroked="f" strokeweight=".5pt">
                <v:textbox>
                  <w:txbxContent>
                    <w:p w14:paraId="0828388B" w14:textId="77777777" w:rsidR="006A3AD4" w:rsidRPr="00F700DA" w:rsidRDefault="006A3AD4" w:rsidP="006A3AD4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BC175F" w:rsidRPr="007242CF">
        <w:rPr>
          <w:rFonts w:ascii="TH Sarabun New" w:hAnsi="TH Sarabun New" w:cs="TH Sarabun New"/>
          <w:b/>
          <w:bCs/>
          <w:sz w:val="32"/>
          <w:szCs w:val="32"/>
          <w:cs/>
        </w:rPr>
        <w:t>เรื่อง</w:t>
      </w:r>
      <w:r w:rsidR="008B5017" w:rsidRPr="00F63AC7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6A3AD4" w:rsidRPr="006A3AD4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</w:t>
      </w:r>
      <w:r w:rsidR="006A3AD4">
        <w:rPr>
          <w:rFonts w:ascii="TH Sarabun New" w:hAnsi="TH Sarabun New" w:cs="TH Sarabun New"/>
          <w:sz w:val="32"/>
          <w:szCs w:val="32"/>
          <w:cs/>
        </w:rPr>
        <w:t>....</w:t>
      </w:r>
    </w:p>
    <w:p w14:paraId="0CA1EA8C" w14:textId="77777777" w:rsidR="006A3AD4" w:rsidRPr="007242CF" w:rsidRDefault="006A3AD4" w:rsidP="00A06647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3AAFAC84" w14:textId="77777777" w:rsidR="00BC175F" w:rsidRDefault="006A3AD4" w:rsidP="00A06647">
      <w:pPr>
        <w:rPr>
          <w:rFonts w:ascii="TH Sarabun New" w:hAnsi="TH Sarabun New" w:cs="TH Sarabun New"/>
          <w:sz w:val="32"/>
          <w:szCs w:val="32"/>
        </w:rPr>
      </w:pP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22142E" wp14:editId="286CF643">
                <wp:simplePos x="0" y="0"/>
                <wp:positionH relativeFrom="column">
                  <wp:posOffset>-140335</wp:posOffset>
                </wp:positionH>
                <wp:positionV relativeFrom="paragraph">
                  <wp:posOffset>993140</wp:posOffset>
                </wp:positionV>
                <wp:extent cx="114300" cy="323850"/>
                <wp:effectExtent l="38100" t="0" r="19050" b="19050"/>
                <wp:wrapNone/>
                <wp:docPr id="1" name="Lef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D2476" id="Left Brace 1" o:spid="_x0000_s1026" type="#_x0000_t87" style="position:absolute;margin-left:-11.05pt;margin-top:78.2pt;width:9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30421A" wp14:editId="1164D084">
                <wp:simplePos x="0" y="0"/>
                <wp:positionH relativeFrom="column">
                  <wp:posOffset>-864396</wp:posOffset>
                </wp:positionH>
                <wp:positionV relativeFrom="paragraph">
                  <wp:posOffset>1002665</wp:posOffset>
                </wp:positionV>
                <wp:extent cx="752475" cy="266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950B43" w14:textId="77777777" w:rsidR="006A3AD4" w:rsidRPr="00F700DA" w:rsidRDefault="006A3AD4" w:rsidP="006A3AD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0421A" id="Text Box 2" o:spid="_x0000_s1028" type="#_x0000_t202" style="position:absolute;margin-left:-68.05pt;margin-top:78.95pt;width:59.2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4No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" filled="f" stroked="f" strokeweight=".5pt">
                <v:textbox>
                  <w:txbxContent>
                    <w:p w14:paraId="53950B43" w14:textId="77777777" w:rsidR="006A3AD4" w:rsidRPr="00F700DA" w:rsidRDefault="006A3AD4" w:rsidP="006A3AD4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07A0B84" w14:textId="77777777" w:rsidR="006A3AD4" w:rsidRDefault="006A3AD4" w:rsidP="00A06647">
      <w:pPr>
        <w:rPr>
          <w:rFonts w:ascii="TH Sarabun New" w:hAnsi="TH Sarabun New" w:cs="TH Sarabun New"/>
          <w:sz w:val="32"/>
          <w:szCs w:val="32"/>
        </w:rPr>
      </w:pPr>
    </w:p>
    <w:p w14:paraId="651865F9" w14:textId="77777777" w:rsidR="006A3AD4" w:rsidRDefault="006A3AD4" w:rsidP="00A06647">
      <w:pPr>
        <w:rPr>
          <w:rFonts w:ascii="TH Sarabun New" w:hAnsi="TH Sarabun New" w:cs="TH Sarabun New"/>
          <w:sz w:val="32"/>
          <w:szCs w:val="32"/>
        </w:rPr>
      </w:pPr>
      <w:r w:rsidRPr="006A3AD4">
        <w:rPr>
          <w:rFonts w:ascii="TH Sarabun New" w:hAnsi="TH Sarabun New" w:cs="TH Sarabun New" w:hint="cs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A00F2C" wp14:editId="0E73062B">
                <wp:simplePos x="0" y="0"/>
                <wp:positionH relativeFrom="column">
                  <wp:posOffset>115570</wp:posOffset>
                </wp:positionH>
                <wp:positionV relativeFrom="paragraph">
                  <wp:posOffset>31276</wp:posOffset>
                </wp:positionV>
                <wp:extent cx="230505" cy="219710"/>
                <wp:effectExtent l="0" t="0" r="0" b="88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46CC04" w14:textId="77777777" w:rsidR="006A3AD4" w:rsidRPr="00497B29" w:rsidRDefault="006A3AD4" w:rsidP="006A3AD4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00F2C" id="Text Box 6" o:spid="_x0000_s1029" type="#_x0000_t202" style="position:absolute;margin-left:9.1pt;margin-top:2.45pt;width:18.15pt;height:17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" fillcolor="white [3212]" stroked="f" strokeweight=".5pt">
                <v:textbox>
                  <w:txbxContent>
                    <w:p w14:paraId="3946CC04" w14:textId="77777777" w:rsidR="006A3AD4" w:rsidRPr="00497B29" w:rsidRDefault="006A3AD4" w:rsidP="006A3AD4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C06AC6" wp14:editId="09CD0EE4">
                <wp:simplePos x="0" y="0"/>
                <wp:positionH relativeFrom="column">
                  <wp:posOffset>-146685</wp:posOffset>
                </wp:positionH>
                <wp:positionV relativeFrom="paragraph">
                  <wp:posOffset>998855</wp:posOffset>
                </wp:positionV>
                <wp:extent cx="114300" cy="323850"/>
                <wp:effectExtent l="38100" t="0" r="19050" b="19050"/>
                <wp:wrapNone/>
                <wp:docPr id="3" name="Lef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107F9" id="Left Brace 3" o:spid="_x0000_s1026" type="#_x0000_t87" style="position:absolute;margin-left:-11.55pt;margin-top:78.65pt;width:9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" adj="1906" strokecolor="red" strokeweight=".5pt">
                <v:stroke joinstyle="miter"/>
              </v:shape>
            </w:pict>
          </mc:Fallback>
        </mc:AlternateContent>
      </w: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C0F61B" wp14:editId="77AE22E7">
                <wp:simplePos x="0" y="0"/>
                <wp:positionH relativeFrom="column">
                  <wp:posOffset>-871220</wp:posOffset>
                </wp:positionH>
                <wp:positionV relativeFrom="paragraph">
                  <wp:posOffset>1009176</wp:posOffset>
                </wp:positionV>
                <wp:extent cx="752475" cy="2667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D16FD0" w14:textId="77777777" w:rsidR="006A3AD4" w:rsidRPr="00F700DA" w:rsidRDefault="006A3AD4" w:rsidP="006A3AD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0F61B" id="Text Box 4" o:spid="_x0000_s1030" type="#_x0000_t202" style="position:absolute;margin-left:-68.6pt;margin-top:79.45pt;width:59.2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LH6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" filled="f" stroked="f" strokeweight=".5pt">
                <v:textbox>
                  <w:txbxContent>
                    <w:p w14:paraId="60D16FD0" w14:textId="77777777" w:rsidR="006A3AD4" w:rsidRPr="00F700DA" w:rsidRDefault="006A3AD4" w:rsidP="006A3AD4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 w:hint="cs"/>
          <w:sz w:val="32"/>
          <w:szCs w:val="32"/>
          <w:cs/>
        </w:rPr>
        <w:tab/>
      </w: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7DE17D" wp14:editId="6E407610">
                <wp:simplePos x="0" y="0"/>
                <wp:positionH relativeFrom="column">
                  <wp:posOffset>0</wp:posOffset>
                </wp:positionH>
                <wp:positionV relativeFrom="paragraph">
                  <wp:posOffset>162560</wp:posOffset>
                </wp:positionV>
                <wp:extent cx="457200" cy="5080"/>
                <wp:effectExtent l="38100" t="38100" r="57150" b="5207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8248B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0;margin-top:12.8pt;width:36pt;height:.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" strokecolor="red">
                <v:stroke dashstyle="1 1" startarrow="diamond" endarrow="diamond"/>
              </v:shape>
            </w:pict>
          </mc:Fallback>
        </mc:AlternateConten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40CE2F0" w14:textId="77777777" w:rsidR="006A3AD4" w:rsidRDefault="006A3AD4" w:rsidP="00A06647">
      <w:pPr>
        <w:rPr>
          <w:rFonts w:ascii="TH Sarabun New" w:hAnsi="TH Sarabun New" w:cs="TH Sarabun New"/>
          <w:sz w:val="32"/>
          <w:szCs w:val="32"/>
        </w:rPr>
      </w:pPr>
    </w:p>
    <w:p w14:paraId="2D6B028E" w14:textId="77777777" w:rsidR="006A3AD4" w:rsidRDefault="006A3AD4" w:rsidP="00A06647">
      <w:pPr>
        <w:rPr>
          <w:rFonts w:ascii="TH Sarabun New" w:hAnsi="TH Sarabun New" w:cs="TH Sarabun New"/>
          <w:sz w:val="32"/>
          <w:szCs w:val="32"/>
        </w:rPr>
      </w:pP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FE352E" wp14:editId="684AF8CE">
                <wp:simplePos x="0" y="0"/>
                <wp:positionH relativeFrom="column">
                  <wp:posOffset>-143301</wp:posOffset>
                </wp:positionH>
                <wp:positionV relativeFrom="paragraph">
                  <wp:posOffset>456707</wp:posOffset>
                </wp:positionV>
                <wp:extent cx="114300" cy="1078173"/>
                <wp:effectExtent l="38100" t="0" r="19050" b="2730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8173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52764" id="Left Brace 10" o:spid="_x0000_s1026" type="#_x0000_t87" style="position:absolute;margin-left:-11.3pt;margin-top:35.95pt;width:9pt;height:84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" adj="572" strokecolor="red" strokeweight=".5pt">
                <v:stroke joinstyle="miter"/>
              </v:shape>
            </w:pict>
          </mc:Fallback>
        </mc:AlternateContent>
      </w:r>
      <w:r w:rsidRPr="006A3AD4">
        <w:rPr>
          <w:rFonts w:ascii="TH Sarabun New" w:hAnsi="TH Sarabun New" w:cs="TH Sarabun New" w:hint="cs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37E189" wp14:editId="3DD4116C">
                <wp:simplePos x="0" y="0"/>
                <wp:positionH relativeFrom="column">
                  <wp:posOffset>115570</wp:posOffset>
                </wp:positionH>
                <wp:positionV relativeFrom="paragraph">
                  <wp:posOffset>25239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F63C31" w14:textId="77777777" w:rsidR="006A3AD4" w:rsidRPr="00497B29" w:rsidRDefault="006A3AD4" w:rsidP="006A3AD4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7E189" id="Text Box 34" o:spid="_x0000_s1031" type="#_x0000_t202" style="position:absolute;margin-left:9.1pt;margin-top:2pt;width:18.15pt;height:1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a4YMQ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" fillcolor="white [3212]" stroked="f" strokeweight=".5pt">
                <v:textbox>
                  <w:txbxContent>
                    <w:p w14:paraId="76F63C31" w14:textId="77777777" w:rsidR="006A3AD4" w:rsidRPr="00497B29" w:rsidRDefault="006A3AD4" w:rsidP="006A3AD4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AD2F1C" wp14:editId="0DF4F49B">
                <wp:simplePos x="0" y="0"/>
                <wp:positionH relativeFrom="column">
                  <wp:posOffset>0</wp:posOffset>
                </wp:positionH>
                <wp:positionV relativeFrom="paragraph">
                  <wp:posOffset>161925</wp:posOffset>
                </wp:positionV>
                <wp:extent cx="457200" cy="5080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4FDB8B" id="Straight Arrow Connector 23" o:spid="_x0000_s1026" type="#_x0000_t32" style="position:absolute;margin-left:0;margin-top:12.75pt;width:36pt;height: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" strokecolor="red">
                <v:stroke dashstyle="1 1" startarrow="diamond" endarrow="diamond"/>
              </v:shape>
            </w:pict>
          </mc:Fallback>
        </mc:AlternateConten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D4DD4AE" w14:textId="77777777" w:rsidR="006A3AD4" w:rsidRPr="007242CF" w:rsidRDefault="006A3AD4" w:rsidP="00A06647">
      <w:pPr>
        <w:rPr>
          <w:rFonts w:ascii="TH Sarabun New" w:hAnsi="TH Sarabun New" w:cs="TH Sarabun New"/>
          <w:sz w:val="32"/>
          <w:szCs w:val="32"/>
        </w:rPr>
      </w:pPr>
      <w:r w:rsidRPr="006A3AD4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5890F7" wp14:editId="25BDFF1E">
                <wp:simplePos x="0" y="0"/>
                <wp:positionH relativeFrom="column">
                  <wp:posOffset>-870585</wp:posOffset>
                </wp:positionH>
                <wp:positionV relativeFrom="paragraph">
                  <wp:posOffset>330674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A3E8D1" w14:textId="77777777" w:rsidR="006A3AD4" w:rsidRPr="00F700DA" w:rsidRDefault="006A3AD4" w:rsidP="006A3AD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 w:rsidR="003B364F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4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890F7" id="Text Box 16" o:spid="_x0000_s1032" type="#_x0000_t202" style="position:absolute;margin-left:-68.55pt;margin-top:26.05pt;width:59.2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l+LGg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" filled="f" stroked="f" strokeweight=".5pt">
                <v:textbox>
                  <w:txbxContent>
                    <w:p w14:paraId="69A3E8D1" w14:textId="77777777" w:rsidR="006A3AD4" w:rsidRPr="00F700DA" w:rsidRDefault="006A3AD4" w:rsidP="006A3AD4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 w:rsidR="003B364F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4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</w:p>
    <w:p w14:paraId="2DE501E9" w14:textId="77777777" w:rsidR="00BC175F" w:rsidRPr="007242CF" w:rsidRDefault="00BC175F" w:rsidP="00A06647">
      <w:pPr>
        <w:rPr>
          <w:rFonts w:ascii="TH Sarabun New" w:hAnsi="TH Sarabun New" w:cs="TH Sarabun New"/>
          <w:sz w:val="32"/>
          <w:szCs w:val="32"/>
        </w:rPr>
      </w:pPr>
    </w:p>
    <w:p w14:paraId="4587144C" w14:textId="77777777" w:rsidR="00BC175F" w:rsidRDefault="00BC175F" w:rsidP="00A06647">
      <w:pPr>
        <w:rPr>
          <w:rFonts w:ascii="TH Sarabun New" w:hAnsi="TH Sarabun New" w:cs="TH Sarabun New"/>
          <w:sz w:val="32"/>
          <w:szCs w:val="32"/>
        </w:rPr>
      </w:pPr>
    </w:p>
    <w:p w14:paraId="6A227A7A" w14:textId="77777777" w:rsidR="006A3AD4" w:rsidRPr="007242CF" w:rsidRDefault="006A3AD4" w:rsidP="00A06647">
      <w:pPr>
        <w:rPr>
          <w:rFonts w:ascii="TH Sarabun New" w:hAnsi="TH Sarabun New" w:cs="TH Sarabun New"/>
          <w:sz w:val="32"/>
          <w:szCs w:val="32"/>
        </w:rPr>
      </w:pPr>
    </w:p>
    <w:p w14:paraId="47C1967A" w14:textId="77777777" w:rsidR="00BC175F" w:rsidRPr="007242CF" w:rsidRDefault="003B364F" w:rsidP="00BC175F">
      <w:pPr>
        <w:jc w:val="center"/>
        <w:rPr>
          <w:rFonts w:ascii="TH Sarabun New" w:hAnsi="TH Sarabun New" w:cs="TH Sarabun New"/>
          <w:sz w:val="32"/>
          <w:szCs w:val="32"/>
        </w:rPr>
      </w:pPr>
      <w:r w:rsidRPr="003B364F">
        <w:rPr>
          <w:rFonts w:ascii="TH Sarabun New" w:hAnsi="TH Sarabun New" w:cs="TH Sarabun New" w:hint="cs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F0DBE6" wp14:editId="2730AA4C">
                <wp:simplePos x="0" y="0"/>
                <wp:positionH relativeFrom="column">
                  <wp:posOffset>1981835</wp:posOffset>
                </wp:positionH>
                <wp:positionV relativeFrom="paragraph">
                  <wp:posOffset>30319</wp:posOffset>
                </wp:positionV>
                <wp:extent cx="826770" cy="25527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6A9480" w14:textId="77777777" w:rsidR="003B364F" w:rsidRPr="00497B29" w:rsidRDefault="003B364F" w:rsidP="003B364F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0DBE6" id="Text Box 31" o:spid="_x0000_s1033" type="#_x0000_t202" style="position:absolute;left:0;text-align:left;margin-left:156.05pt;margin-top:2.4pt;width:65.1pt;height:20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" fillcolor="white [3212]" stroked="f" strokeweight=".5pt">
                <v:textbox>
                  <w:txbxContent>
                    <w:p w14:paraId="1A6A9480" w14:textId="77777777" w:rsidR="003B364F" w:rsidRPr="00497B29" w:rsidRDefault="003B364F" w:rsidP="003B364F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3B364F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01F1BD" wp14:editId="12A3A81E">
                <wp:simplePos x="0" y="0"/>
                <wp:positionH relativeFrom="column">
                  <wp:posOffset>1708311</wp:posOffset>
                </wp:positionH>
                <wp:positionV relativeFrom="paragraph">
                  <wp:posOffset>142240</wp:posOffset>
                </wp:positionV>
                <wp:extent cx="1371600" cy="5080"/>
                <wp:effectExtent l="38100" t="38100" r="57150" b="5207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6F672C" id="Straight Arrow Connector 28" o:spid="_x0000_s1026" type="#_x0000_t32" style="position:absolute;margin-left:134.5pt;margin-top:11.2pt;width:108pt;height:.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6A3AD4">
        <w:rPr>
          <w:rFonts w:ascii="TH Sarabun New" w:hAnsi="TH Sarabun New" w:cs="TH Sarabun New"/>
          <w:sz w:val="32"/>
          <w:szCs w:val="32"/>
          <w:cs/>
        </w:rPr>
        <w:tab/>
      </w:r>
      <w:r w:rsidR="006A3AD4">
        <w:rPr>
          <w:rFonts w:ascii="TH Sarabun New" w:hAnsi="TH Sarabun New" w:cs="TH Sarabun New"/>
          <w:sz w:val="32"/>
          <w:szCs w:val="32"/>
          <w:cs/>
        </w:rPr>
        <w:tab/>
      </w:r>
      <w:r w:rsidR="006A3AD4">
        <w:rPr>
          <w:rFonts w:ascii="TH Sarabun New" w:hAnsi="TH Sarabun New" w:cs="TH Sarabun New"/>
          <w:sz w:val="32"/>
          <w:szCs w:val="32"/>
          <w:cs/>
        </w:rPr>
        <w:tab/>
      </w:r>
      <w:r w:rsidR="00BC175F" w:rsidRPr="007242CF">
        <w:rPr>
          <w:rFonts w:ascii="TH Sarabun New" w:hAnsi="TH Sarabun New" w:cs="TH Sarabun New"/>
          <w:sz w:val="32"/>
          <w:szCs w:val="32"/>
          <w:cs/>
        </w:rPr>
        <w:t>(</w:t>
      </w:r>
      <w:r w:rsidR="00BC175F" w:rsidRPr="007242CF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ชื่อ</w:t>
      </w:r>
      <w:r w:rsidR="00D905A8">
        <w:rPr>
          <w:rFonts w:ascii="TH Sarabun New" w:hAnsi="TH Sarabun New" w:cs="TH Sarabun New"/>
          <w:color w:val="8496B0" w:themeColor="text2" w:themeTint="99"/>
          <w:sz w:val="32"/>
          <w:szCs w:val="32"/>
        </w:rPr>
        <w:t>xx</w:t>
      </w:r>
      <w:r w:rsidR="00D905A8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นามสกุล</w:t>
      </w:r>
      <w:r w:rsidR="00BC175F" w:rsidRPr="007242CF">
        <w:rPr>
          <w:rFonts w:ascii="TH Sarabun New" w:hAnsi="TH Sarabun New" w:cs="TH Sarabun New"/>
          <w:sz w:val="32"/>
          <w:szCs w:val="32"/>
          <w:cs/>
        </w:rPr>
        <w:t>)</w:t>
      </w:r>
    </w:p>
    <w:p w14:paraId="68B69F55" w14:textId="77777777" w:rsidR="00BC175F" w:rsidRDefault="003B364F" w:rsidP="00BC175F">
      <w:pPr>
        <w:jc w:val="center"/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3B364F">
        <w:rPr>
          <w:rFonts w:ascii="TH Sarabun New" w:hAnsi="TH Sarabun New" w:cs="TH Sarabun New"/>
          <w:noProof/>
          <w:color w:val="8496B0" w:themeColor="text2" w:themeTint="99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75532D" wp14:editId="4F04BBBD">
                <wp:simplePos x="0" y="0"/>
                <wp:positionH relativeFrom="column">
                  <wp:posOffset>-162086</wp:posOffset>
                </wp:positionH>
                <wp:positionV relativeFrom="paragraph">
                  <wp:posOffset>301625</wp:posOffset>
                </wp:positionV>
                <wp:extent cx="142875" cy="512445"/>
                <wp:effectExtent l="38100" t="0" r="28575" b="20955"/>
                <wp:wrapNone/>
                <wp:docPr id="13" name="Left Bra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7055E3" id="Left Brace 13" o:spid="_x0000_s1026" type="#_x0000_t87" style="position:absolute;margin-left:-12.75pt;margin-top:23.75pt;width:11.25pt;height:40.3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" adj="1506" strokecolor="red" strokeweight=".5pt">
                <v:stroke joinstyle="miter"/>
              </v:shape>
            </w:pict>
          </mc:Fallback>
        </mc:AlternateContent>
      </w:r>
      <w:r w:rsidRPr="003B364F">
        <w:rPr>
          <w:rFonts w:ascii="TH Sarabun New" w:hAnsi="TH Sarabun New" w:cs="TH Sarabun New" w:hint="cs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3A32C10" wp14:editId="25DE1298">
                <wp:simplePos x="0" y="0"/>
                <wp:positionH relativeFrom="column">
                  <wp:posOffset>2181225</wp:posOffset>
                </wp:positionH>
                <wp:positionV relativeFrom="paragraph">
                  <wp:posOffset>9999</wp:posOffset>
                </wp:positionV>
                <wp:extent cx="826770" cy="25527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3ED813" w14:textId="77777777" w:rsidR="003B364F" w:rsidRPr="00497B29" w:rsidRDefault="003B364F" w:rsidP="003B364F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32C10" id="Text Box 8" o:spid="_x0000_s1034" type="#_x0000_t202" style="position:absolute;left:0;text-align:left;margin-left:171.75pt;margin-top:.8pt;width:65.1pt;height:20.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" fillcolor="white [3212]" stroked="f" strokeweight=".5pt">
                <v:textbox>
                  <w:txbxContent>
                    <w:p w14:paraId="0A3ED813" w14:textId="77777777" w:rsidR="003B364F" w:rsidRPr="00497B29" w:rsidRDefault="003B364F" w:rsidP="003B364F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3B364F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7C0E36" wp14:editId="593A01E9">
                <wp:simplePos x="0" y="0"/>
                <wp:positionH relativeFrom="column">
                  <wp:posOffset>1908014</wp:posOffset>
                </wp:positionH>
                <wp:positionV relativeFrom="paragraph">
                  <wp:posOffset>128270</wp:posOffset>
                </wp:positionV>
                <wp:extent cx="1371600" cy="5080"/>
                <wp:effectExtent l="38100" t="38100" r="57150" b="5207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051D6F" id="Straight Arrow Connector 7" o:spid="_x0000_s1026" type="#_x0000_t32" style="position:absolute;margin-left:150.25pt;margin-top:10.1pt;width:108pt;height:.4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6A3AD4">
        <w:rPr>
          <w:rFonts w:ascii="TH Sarabun New" w:hAnsi="TH Sarabun New" w:cs="TH Sarabun New"/>
          <w:sz w:val="32"/>
          <w:szCs w:val="32"/>
          <w:cs/>
        </w:rPr>
        <w:tab/>
      </w:r>
      <w:r w:rsidR="006A3AD4">
        <w:rPr>
          <w:rFonts w:ascii="TH Sarabun New" w:hAnsi="TH Sarabun New" w:cs="TH Sarabun New"/>
          <w:sz w:val="32"/>
          <w:szCs w:val="32"/>
          <w:cs/>
        </w:rPr>
        <w:tab/>
      </w:r>
      <w:r w:rsidR="006A3AD4">
        <w:rPr>
          <w:rFonts w:ascii="TH Sarabun New" w:hAnsi="TH Sarabun New" w:cs="TH Sarabun New"/>
          <w:sz w:val="32"/>
          <w:szCs w:val="32"/>
          <w:cs/>
        </w:rPr>
        <w:tab/>
      </w:r>
      <w:r w:rsidR="00BC175F" w:rsidRPr="007242CF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ตำแหน่ง</w:t>
      </w:r>
    </w:p>
    <w:p w14:paraId="410B77FD" w14:textId="77777777" w:rsidR="00D905A8" w:rsidRDefault="003B364F" w:rsidP="00BC175F">
      <w:pPr>
        <w:jc w:val="center"/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3B364F">
        <w:rPr>
          <w:rFonts w:ascii="TH Sarabun New" w:hAnsi="TH Sarabun New" w:cs="TH Sarabun New"/>
          <w:noProof/>
          <w:color w:val="8496B0" w:themeColor="text2" w:themeTint="99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682EC0" wp14:editId="34D62CD4">
                <wp:simplePos x="0" y="0"/>
                <wp:positionH relativeFrom="column">
                  <wp:posOffset>-872651</wp:posOffset>
                </wp:positionH>
                <wp:positionV relativeFrom="paragraph">
                  <wp:posOffset>135890</wp:posOffset>
                </wp:positionV>
                <wp:extent cx="752475" cy="2667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3C3BB6" w14:textId="77777777" w:rsidR="003B364F" w:rsidRPr="00F700DA" w:rsidRDefault="003B364F" w:rsidP="003B364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82EC0" id="Text Box 17" o:spid="_x0000_s1035" type="#_x0000_t202" style="position:absolute;left:0;text-align:left;margin-left:-68.7pt;margin-top:10.7pt;width:59.25pt;height:2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+rQGwIAADI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" filled="f" stroked="f" strokeweight=".5pt">
                <v:textbox>
                  <w:txbxContent>
                    <w:p w14:paraId="563C3BB6" w14:textId="77777777" w:rsidR="003B364F" w:rsidRPr="00F700DA" w:rsidRDefault="003B364F" w:rsidP="003B364F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</w:p>
    <w:p w14:paraId="70070544" w14:textId="77777777" w:rsidR="003B364F" w:rsidRDefault="003B364F" w:rsidP="00BC175F">
      <w:pPr>
        <w:jc w:val="center"/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</w:p>
    <w:p w14:paraId="5861F22B" w14:textId="77777777" w:rsidR="00D905A8" w:rsidRPr="003B364F" w:rsidRDefault="003B364F" w:rsidP="003B364F">
      <w:pPr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78299E2" wp14:editId="085636EA">
                <wp:simplePos x="0" y="0"/>
                <wp:positionH relativeFrom="column">
                  <wp:posOffset>-79849</wp:posOffset>
                </wp:positionH>
                <wp:positionV relativeFrom="paragraph">
                  <wp:posOffset>179070</wp:posOffset>
                </wp:positionV>
                <wp:extent cx="3863975" cy="643890"/>
                <wp:effectExtent l="0" t="0" r="0" b="381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975" cy="643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CD156C" w14:textId="77777777" w:rsidR="003B364F" w:rsidRPr="002C302C" w:rsidRDefault="003B364F" w:rsidP="003B364F">
                            <w:pPr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</w:rPr>
                            </w:pPr>
                            <w:r w:rsidRPr="002C302C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ตัวย่อชื่อผู้สั</w:t>
                            </w:r>
                            <w:r w:rsidR="00D74B42"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่</w:t>
                            </w:r>
                            <w:r w:rsidRPr="002C302C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งพิมพ์และตรวจทาน</w:t>
                            </w:r>
                            <w:r w:rsidRPr="002C302C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/ </w:t>
                            </w:r>
                            <w:r w:rsidRPr="002C302C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ตัวย่อชื่อผู้พิมพ์  ตัวอย่าง นจ/สส</w:t>
                            </w:r>
                          </w:p>
                          <w:p w14:paraId="30BB9F5C" w14:textId="77777777" w:rsidR="003B364F" w:rsidRPr="002C302C" w:rsidRDefault="003B364F" w:rsidP="003B364F">
                            <w:pPr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</w:pPr>
                            <w:r w:rsidRPr="002C302C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หรือ /สส  หากผู้สั่งพิมพ์ ผู้พิมพ์และผู้ตรวจทานเป็นคนเดียวกัน</w:t>
                            </w:r>
                          </w:p>
                          <w:p w14:paraId="28DD5F12" w14:textId="77777777" w:rsidR="003B364F" w:rsidRDefault="003B364F" w:rsidP="003B36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299E2" id="Text Box 11" o:spid="_x0000_s1036" type="#_x0000_t202" style="position:absolute;margin-left:-6.3pt;margin-top:14.1pt;width:304.25pt;height:50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" filled="f" stroked="f" strokeweight=".5pt">
                <v:textbox>
                  <w:txbxContent>
                    <w:p w14:paraId="22CD156C" w14:textId="77777777" w:rsidR="003B364F" w:rsidRPr="002C302C" w:rsidRDefault="003B364F" w:rsidP="003B364F">
                      <w:pPr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</w:rPr>
                      </w:pPr>
                      <w:r w:rsidRPr="002C302C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ตัวย่อชื่อผู้สั</w:t>
                      </w:r>
                      <w:r w:rsidR="00D74B42"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่</w:t>
                      </w:r>
                      <w:r w:rsidRPr="002C302C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งพิมพ์และตรวจทาน</w:t>
                      </w:r>
                      <w:r w:rsidRPr="002C302C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/ </w:t>
                      </w:r>
                      <w:r w:rsidRPr="002C302C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ตัวย่อชื่อผู้พิมพ์  ตัวอย่าง นจ/สส</w:t>
                      </w:r>
                    </w:p>
                    <w:p w14:paraId="30BB9F5C" w14:textId="77777777" w:rsidR="003B364F" w:rsidRPr="002C302C" w:rsidRDefault="003B364F" w:rsidP="003B364F">
                      <w:pPr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</w:pPr>
                      <w:r w:rsidRPr="002C302C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หรือ /สส  หากผู้สั่งพิมพ์ ผู้พิมพ์และผู้ตรวจทานเป็นคนเดียวกัน</w:t>
                      </w:r>
                    </w:p>
                    <w:p w14:paraId="28DD5F12" w14:textId="77777777" w:rsidR="003B364F" w:rsidRDefault="003B364F" w:rsidP="003B364F"/>
                  </w:txbxContent>
                </v:textbox>
              </v:shape>
            </w:pict>
          </mc:Fallback>
        </mc:AlternateContent>
      </w:r>
      <w:r w:rsidRPr="001541D4">
        <w:rPr>
          <w:rFonts w:ascii="TH Sarabun New" w:hAnsi="TH Sarabun New" w:cs="TH Sarabun New"/>
          <w:sz w:val="32"/>
          <w:szCs w:val="32"/>
          <w:cs/>
        </w:rPr>
        <w:t>นจ/สส</w:t>
      </w:r>
      <w:r w:rsidRPr="001541D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  </w:t>
      </w:r>
    </w:p>
    <w:p w14:paraId="40944E30" w14:textId="77777777" w:rsidR="00D905A8" w:rsidRPr="007242CF" w:rsidRDefault="00D905A8" w:rsidP="00D905A8">
      <w:pPr>
        <w:rPr>
          <w:rFonts w:ascii="TH Sarabun New" w:hAnsi="TH Sarabun New" w:cs="TH Sarabun New"/>
          <w:sz w:val="32"/>
          <w:szCs w:val="32"/>
        </w:rPr>
      </w:pPr>
    </w:p>
    <w:sectPr w:rsidR="00D905A8" w:rsidRPr="007242CF" w:rsidSect="00D845C6">
      <w:headerReference w:type="default" r:id="rId6"/>
      <w:pgSz w:w="11906" w:h="16838"/>
      <w:pgMar w:top="1440" w:right="1440" w:bottom="1440" w:left="1440" w:header="706" w:footer="706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5BF84" w14:textId="77777777" w:rsidR="000011F3" w:rsidRDefault="000011F3" w:rsidP="007242CF">
      <w:r>
        <w:separator/>
      </w:r>
    </w:p>
  </w:endnote>
  <w:endnote w:type="continuationSeparator" w:id="0">
    <w:p w14:paraId="0EE31C28" w14:textId="77777777" w:rsidR="000011F3" w:rsidRDefault="000011F3" w:rsidP="00724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307EEC6A-9993-4EEE-96BA-9B03951221A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7AD744E-E70E-4156-B83B-2221FDA1AFA1}"/>
    <w:embedBold r:id="rId3" w:fontKey="{ECA06E37-1573-4386-A681-EFF949D4ECE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4" w:fontKey="{6F6EE166-CFE5-427A-A850-03A2237140BC}"/>
    <w:embedBold r:id="rId5" w:fontKey="{F677B8B4-818E-45D2-BD13-33605F9D01D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DC6E59EF-BCFE-45E3-BB0D-DE9933EDB93E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7" w:fontKey="{19D2FF00-1CC4-4DB7-B4D1-C949C83372B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5713E" w14:textId="77777777" w:rsidR="000011F3" w:rsidRDefault="000011F3" w:rsidP="007242CF">
      <w:r>
        <w:separator/>
      </w:r>
    </w:p>
  </w:footnote>
  <w:footnote w:type="continuationSeparator" w:id="0">
    <w:p w14:paraId="58F7E8C4" w14:textId="77777777" w:rsidR="000011F3" w:rsidRDefault="000011F3" w:rsidP="007242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111CD" w14:textId="1D70C5A1" w:rsidR="007242CF" w:rsidRDefault="00E90F33">
    <w:pPr>
      <w:pStyle w:val="a3"/>
    </w:pPr>
    <w:r>
      <w:rPr>
        <w:rFonts w:hint="cs"/>
        <w:cs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attachedTemplate r:id="rId1"/>
  <w:defaultTabStop w:val="720"/>
  <w:evenAndOddHeaders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2CF"/>
    <w:rsid w:val="000011F3"/>
    <w:rsid w:val="0003564F"/>
    <w:rsid w:val="00061DF0"/>
    <w:rsid w:val="000B0A0C"/>
    <w:rsid w:val="002C302C"/>
    <w:rsid w:val="003B364F"/>
    <w:rsid w:val="004F6BE0"/>
    <w:rsid w:val="006004E7"/>
    <w:rsid w:val="00692E61"/>
    <w:rsid w:val="006A3AD4"/>
    <w:rsid w:val="007242CF"/>
    <w:rsid w:val="00795E2A"/>
    <w:rsid w:val="007A7EBD"/>
    <w:rsid w:val="00836A59"/>
    <w:rsid w:val="008B5017"/>
    <w:rsid w:val="00A06647"/>
    <w:rsid w:val="00A82AD2"/>
    <w:rsid w:val="00AC53E9"/>
    <w:rsid w:val="00B53ED6"/>
    <w:rsid w:val="00BC175F"/>
    <w:rsid w:val="00BE0C12"/>
    <w:rsid w:val="00CD28F3"/>
    <w:rsid w:val="00D74B42"/>
    <w:rsid w:val="00D845C6"/>
    <w:rsid w:val="00D905A8"/>
    <w:rsid w:val="00E831FA"/>
    <w:rsid w:val="00E90F33"/>
    <w:rsid w:val="00EE4E32"/>
    <w:rsid w:val="00FA2BCF"/>
    <w:rsid w:val="00FD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C8FCF9"/>
  <w14:defaultImageDpi w14:val="330"/>
  <w15:chartTrackingRefBased/>
  <w15:docId w15:val="{36945FA8-5C0C-40D1-B94F-62106336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Bidi" w:eastAsiaTheme="minorHAnsi" w:hAnsiTheme="minorBidi" w:cstheme="minorBidi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2CF"/>
    <w:pPr>
      <w:tabs>
        <w:tab w:val="center" w:pos="4680"/>
        <w:tab w:val="right" w:pos="9360"/>
      </w:tabs>
    </w:pPr>
    <w:rPr>
      <w:szCs w:val="35"/>
    </w:rPr>
  </w:style>
  <w:style w:type="character" w:customStyle="1" w:styleId="a4">
    <w:name w:val="หัวกระดาษ อักขระ"/>
    <w:basedOn w:val="a0"/>
    <w:link w:val="a3"/>
    <w:uiPriority w:val="99"/>
    <w:rsid w:val="007242CF"/>
    <w:rPr>
      <w:szCs w:val="35"/>
    </w:rPr>
  </w:style>
  <w:style w:type="paragraph" w:styleId="a5">
    <w:name w:val="footer"/>
    <w:basedOn w:val="a"/>
    <w:link w:val="a6"/>
    <w:uiPriority w:val="99"/>
    <w:unhideWhenUsed/>
    <w:rsid w:val="007242CF"/>
    <w:pPr>
      <w:tabs>
        <w:tab w:val="center" w:pos="4680"/>
        <w:tab w:val="right" w:pos="9360"/>
      </w:tabs>
    </w:pPr>
    <w:rPr>
      <w:szCs w:val="35"/>
    </w:rPr>
  </w:style>
  <w:style w:type="character" w:customStyle="1" w:styleId="a6">
    <w:name w:val="ท้ายกระดาษ อักขระ"/>
    <w:basedOn w:val="a0"/>
    <w:link w:val="a5"/>
    <w:uiPriority w:val="99"/>
    <w:rsid w:val="007242CF"/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610;&#3633;&#3609;&#3607;&#3638;&#3585;&#3586;&#3657;&#3629;&#3588;&#3623;&#3634;&#3617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บันทึกข้อความ</Template>
  <TotalTime>8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10</cp:revision>
  <dcterms:created xsi:type="dcterms:W3CDTF">2021-06-24T07:17:00Z</dcterms:created>
  <dcterms:modified xsi:type="dcterms:W3CDTF">2022-04-03T10:49:00Z</dcterms:modified>
</cp:coreProperties>
</file>