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0520B4" w14:textId="3A575BE3" w:rsidR="00941BEE" w:rsidRPr="00036EBF" w:rsidRDefault="0028710C">
      <w:pPr>
        <w:rPr>
          <w:rFonts w:ascii="TH Sarabun New" w:hAnsi="TH Sarabun New" w:cs="TH Sarabun New"/>
          <w:color w:val="FF0000"/>
          <w:sz w:val="32"/>
          <w:szCs w:val="32"/>
        </w:rPr>
      </w:pP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D741905" wp14:editId="09F083E0">
                <wp:simplePos x="0" y="0"/>
                <wp:positionH relativeFrom="column">
                  <wp:posOffset>-859155</wp:posOffset>
                </wp:positionH>
                <wp:positionV relativeFrom="paragraph">
                  <wp:posOffset>798830</wp:posOffset>
                </wp:positionV>
                <wp:extent cx="752475" cy="2667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CA99EF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741905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67.65pt;margin-top:62.9pt;width:59.25pt;height:2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" filled="f" stroked="f" strokeweight=".5pt">
                <v:textbox>
                  <w:txbxContent>
                    <w:p w14:paraId="55CA99EF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AFFDE8C" wp14:editId="75098735">
                <wp:simplePos x="0" y="0"/>
                <wp:positionH relativeFrom="column">
                  <wp:posOffset>-125730</wp:posOffset>
                </wp:positionH>
                <wp:positionV relativeFrom="paragraph">
                  <wp:posOffset>789305</wp:posOffset>
                </wp:positionV>
                <wp:extent cx="114300" cy="323850"/>
                <wp:effectExtent l="38100" t="0" r="19050" b="19050"/>
                <wp:wrapNone/>
                <wp:docPr id="19" name="Left Brac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69CFA4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9" o:spid="_x0000_s1026" type="#_x0000_t87" style="position:absolute;margin-left:-9.9pt;margin-top:62.15pt;width:9pt;height:25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S3GmAIAAK8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" adj="1906" strokecolor="red" strokeweight=".5pt">
                <v:stroke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808080" w:themeColor="background1" w:themeShade="8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9950141" wp14:editId="345DDDFA">
                <wp:simplePos x="0" y="0"/>
                <wp:positionH relativeFrom="column">
                  <wp:posOffset>-859155</wp:posOffset>
                </wp:positionH>
                <wp:positionV relativeFrom="paragraph">
                  <wp:posOffset>257810</wp:posOffset>
                </wp:positionV>
                <wp:extent cx="752475" cy="26670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F17917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50141" id="Text Box 18" o:spid="_x0000_s1027" type="#_x0000_t202" style="position:absolute;margin-left:-67.65pt;margin-top:20.3pt;width:59.25pt;height:2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yLMGQIAADI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" filled="f" stroked="f" strokeweight=".5pt">
                <v:textbox>
                  <w:txbxContent>
                    <w:p w14:paraId="4CF17917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808080" w:themeColor="background1" w:themeShade="80"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0197E9D" wp14:editId="3D1B08C1">
                <wp:simplePos x="0" y="0"/>
                <wp:positionH relativeFrom="column">
                  <wp:posOffset>-124298</wp:posOffset>
                </wp:positionH>
                <wp:positionV relativeFrom="paragraph">
                  <wp:posOffset>248285</wp:posOffset>
                </wp:positionV>
                <wp:extent cx="114300" cy="323850"/>
                <wp:effectExtent l="38100" t="0" r="19050" b="19050"/>
                <wp:wrapNone/>
                <wp:docPr id="5" name="Left Brac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8FC01" id="Left Brace 5" o:spid="_x0000_s1026" type="#_x0000_t87" style="position:absolute;margin-left:-9.8pt;margin-top:19.55pt;width:9pt;height:25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" adj="1906" strokecolor="red" strokeweight=".5pt">
                <v:stroke joinstyle="miter"/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>ว.ซล.</w:t>
      </w:r>
      <w:r w:rsidR="00B761E1" w:rsidRPr="001541D4">
        <w:rPr>
          <w:rFonts w:ascii="TH Sarabun New" w:hAnsi="TH Sarabun New" w:cs="TH Sarabun New" w:hint="cs"/>
          <w:sz w:val="32"/>
          <w:szCs w:val="32"/>
          <w:cs/>
        </w:rPr>
        <w:t>รหัสหน่วยงาน</w: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>/</w:t>
      </w:r>
      <w:r w:rsidR="00B761E1" w:rsidRPr="001541D4">
        <w:rPr>
          <w:rFonts w:ascii="TH Sarabun New" w:hAnsi="TH Sarabun New" w:cs="TH Sarabun New" w:hint="cs"/>
          <w:sz w:val="32"/>
          <w:szCs w:val="32"/>
          <w:cs/>
        </w:rPr>
        <w:t>ลำดับที่เลขออก</w:t>
      </w:r>
      <w:r w:rsidR="00322B62" w:rsidRPr="001541D4">
        <w:rPr>
          <w:rFonts w:ascii="TH Sarabun New" w:hAnsi="TH Sarabun New" w:cs="TH Sarabun New"/>
          <w:sz w:val="32"/>
          <w:szCs w:val="32"/>
          <w:cs/>
        </w:rPr>
        <w:t>/</w:t>
      </w:r>
      <w:r w:rsidR="00B761E1" w:rsidRPr="001541D4">
        <w:rPr>
          <w:rFonts w:ascii="TH Sarabun New" w:hAnsi="TH Sarabun New" w:cs="TH Sarabun New" w:hint="cs"/>
          <w:sz w:val="32"/>
          <w:szCs w:val="32"/>
          <w:cs/>
        </w:rPr>
        <w:t>ปี พ.ศ.</w:t>
      </w:r>
      <w:r w:rsidR="00322B62" w:rsidRPr="001541D4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  <w:cs/>
        </w:rPr>
        <w:t>ตัวอย่าง ว.ซล.</w:t>
      </w:r>
      <w:r w:rsidR="00B761E1" w:rsidRPr="00036EBF">
        <w:rPr>
          <w:rFonts w:ascii="TH Sarabun New" w:hAnsi="TH Sarabun New" w:cs="TH Sarabun New" w:hint="cs"/>
          <w:color w:val="FF0000"/>
          <w:sz w:val="32"/>
          <w:szCs w:val="32"/>
          <w:highlight w:val="yellow"/>
          <w:cs/>
        </w:rPr>
        <w:t>46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  <w:cs/>
        </w:rPr>
        <w:t>/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>0</w:t>
      </w:r>
      <w:r w:rsidR="00036EBF" w:rsidRP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>01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  <w:cs/>
        </w:rPr>
        <w:t>/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>256</w:t>
      </w:r>
      <w:r w:rsidR="00036EBF" w:rsidRP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>5</w:t>
      </w:r>
    </w:p>
    <w:p w14:paraId="38C45363" w14:textId="77777777" w:rsidR="0028710C" w:rsidRDefault="0028710C">
      <w:pPr>
        <w:rPr>
          <w:rFonts w:ascii="TH Sarabun New" w:hAnsi="TH Sarabun New" w:cs="TH Sarabun New"/>
          <w:color w:val="808080" w:themeColor="background1" w:themeShade="80"/>
          <w:sz w:val="32"/>
          <w:szCs w:val="32"/>
        </w:rPr>
      </w:pPr>
      <w:r w:rsidRPr="0028710C">
        <w:rPr>
          <w:rFonts w:ascii="TH Sarabun New" w:hAnsi="TH Sarabun New" w:cs="TH Sarabun New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12BA509" wp14:editId="12672AB5">
                <wp:simplePos x="0" y="0"/>
                <wp:positionH relativeFrom="column">
                  <wp:posOffset>1282805</wp:posOffset>
                </wp:positionH>
                <wp:positionV relativeFrom="paragraph">
                  <wp:posOffset>270510</wp:posOffset>
                </wp:positionV>
                <wp:extent cx="415126" cy="219710"/>
                <wp:effectExtent l="0" t="0" r="4445" b="889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126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B8FB60" w14:textId="77777777" w:rsidR="0028710C" w:rsidRPr="00497B29" w:rsidRDefault="0028710C" w:rsidP="0028710C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6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BA509" id="Text Box 36" o:spid="_x0000_s1028" type="#_x0000_t202" style="position:absolute;margin-left:101pt;margin-top:21.3pt;width:32.7pt;height:1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" fillcolor="white [3212]" stroked="f" strokeweight=".5pt">
                <v:textbox>
                  <w:txbxContent>
                    <w:p w14:paraId="53B8FB60" w14:textId="77777777" w:rsidR="0028710C" w:rsidRPr="00497B29" w:rsidRDefault="0028710C" w:rsidP="0028710C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6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14:paraId="5EBFC711" w14:textId="16317D36" w:rsidR="009341C9" w:rsidRPr="00036EBF" w:rsidRDefault="0028710C">
      <w:pPr>
        <w:rPr>
          <w:rFonts w:ascii="TH Sarabun New" w:hAnsi="TH Sarabun New" w:cs="TH Sarabun New"/>
          <w:color w:val="FF0000"/>
          <w:sz w:val="32"/>
          <w:szCs w:val="32"/>
        </w:rPr>
      </w:pPr>
      <w:r w:rsidRPr="0028710C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ADE0C77" wp14:editId="5390F93C">
                <wp:simplePos x="0" y="0"/>
                <wp:positionH relativeFrom="column">
                  <wp:posOffset>-5715</wp:posOffset>
                </wp:positionH>
                <wp:positionV relativeFrom="paragraph">
                  <wp:posOffset>133455</wp:posOffset>
                </wp:positionV>
                <wp:extent cx="2651760" cy="5080"/>
                <wp:effectExtent l="38100" t="38100" r="53340" b="5207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176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dash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BC792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5" o:spid="_x0000_s1026" type="#_x0000_t32" style="position:absolute;margin-left:-.45pt;margin-top:10.5pt;width:208.8pt;height:.4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" strokecolor="red">
                <v:stroke dashstyle="dash" startarrow="diamond" endarrow="diamond"/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</w:rPr>
        <w:tab/>
      </w:r>
      <w:r w:rsidR="00B761E1" w:rsidRPr="001541D4">
        <w:rPr>
          <w:rFonts w:ascii="TH Sarabun New" w:hAnsi="TH Sarabun New" w:cs="TH Sarabun New" w:hint="cs"/>
          <w:sz w:val="32"/>
          <w:szCs w:val="32"/>
          <w:cs/>
        </w:rPr>
        <w:t>วันที่</w:t>
      </w:r>
      <w:r w:rsidR="009341C9" w:rsidRPr="001541D4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>เดือน</w:t>
      </w:r>
      <w:r w:rsidR="00B761E1" w:rsidRPr="001541D4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B761E1" w:rsidRPr="001541D4">
        <w:rPr>
          <w:rFonts w:ascii="TH Sarabun New" w:hAnsi="TH Sarabun New" w:cs="TH Sarabun New"/>
          <w:sz w:val="32"/>
          <w:szCs w:val="32"/>
          <w:cs/>
        </w:rPr>
        <w:t>ป</w:t>
      </w:r>
      <w:r w:rsidR="00B761E1" w:rsidRPr="001541D4">
        <w:rPr>
          <w:rFonts w:ascii="TH Sarabun New" w:hAnsi="TH Sarabun New" w:cs="TH Sarabun New" w:hint="cs"/>
          <w:sz w:val="32"/>
          <w:szCs w:val="32"/>
          <w:cs/>
        </w:rPr>
        <w:t xml:space="preserve">ี พ.ศ. </w:t>
      </w:r>
      <w:r w:rsidR="00322B62" w:rsidRPr="001541D4">
        <w:rPr>
          <w:rFonts w:ascii="TH Sarabun New" w:hAnsi="TH Sarabun New" w:cs="TH Sarabun New"/>
          <w:sz w:val="32"/>
          <w:szCs w:val="32"/>
          <w:cs/>
        </w:rPr>
        <w:t xml:space="preserve">  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  <w:cs/>
        </w:rPr>
        <w:t xml:space="preserve">ตัวอย่าง </w:t>
      </w:r>
      <w:r w:rsid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>4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 xml:space="preserve"> </w:t>
      </w:r>
      <w:r w:rsidR="00036EBF">
        <w:rPr>
          <w:rFonts w:ascii="TH Sarabun New" w:hAnsi="TH Sarabun New" w:cs="TH Sarabun New" w:hint="cs"/>
          <w:color w:val="FF0000"/>
          <w:sz w:val="32"/>
          <w:szCs w:val="32"/>
          <w:highlight w:val="yellow"/>
          <w:cs/>
        </w:rPr>
        <w:t>มกราคม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  <w:cs/>
        </w:rPr>
        <w:t xml:space="preserve"> </w:t>
      </w:r>
      <w:r w:rsidR="00322B62" w:rsidRP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>256</w:t>
      </w:r>
      <w:r w:rsidR="00036EBF" w:rsidRPr="00036EBF">
        <w:rPr>
          <w:rFonts w:ascii="TH Sarabun New" w:hAnsi="TH Sarabun New" w:cs="TH Sarabun New"/>
          <w:color w:val="FF0000"/>
          <w:sz w:val="32"/>
          <w:szCs w:val="32"/>
          <w:highlight w:val="yellow"/>
        </w:rPr>
        <w:t>5</w:t>
      </w:r>
    </w:p>
    <w:p w14:paraId="7E44C9AA" w14:textId="2E2E13BD" w:rsidR="009341C9" w:rsidRPr="00036EBF" w:rsidRDefault="00036EBF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                                                                                          </w:t>
      </w:r>
      <w:r w:rsidRPr="00036EBF">
        <w:rPr>
          <w:rFonts w:ascii="TH Sarabun New" w:hAnsi="TH Sarabun New" w:cs="TH Sarabun New" w:hint="cs"/>
          <w:color w:val="FF0000"/>
          <w:sz w:val="32"/>
          <w:szCs w:val="32"/>
          <w:cs/>
        </w:rPr>
        <w:t>(ไม่ต้องใส่คำว่า “วันที่”)</w:t>
      </w:r>
    </w:p>
    <w:p w14:paraId="2FF96D94" w14:textId="77777777" w:rsidR="009341C9" w:rsidRPr="001541D4" w:rsidRDefault="009341C9">
      <w:pPr>
        <w:rPr>
          <w:rFonts w:ascii="TH Sarabun New" w:hAnsi="TH Sarabun New" w:cs="TH Sarabun New"/>
          <w:sz w:val="32"/>
          <w:szCs w:val="32"/>
        </w:rPr>
      </w:pPr>
      <w:r w:rsidRPr="001541D4">
        <w:rPr>
          <w:rFonts w:ascii="TH Sarabun New" w:hAnsi="TH Sarabun New" w:cs="TH Sarabun New"/>
          <w:sz w:val="32"/>
          <w:szCs w:val="32"/>
          <w:cs/>
        </w:rPr>
        <w:t>เรื่อง</w:t>
      </w:r>
      <w:r w:rsidR="00B761E1" w:rsidRPr="001541D4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1541D4" w:rsidRPr="001541D4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</w:t>
      </w:r>
      <w:r w:rsidR="001541D4" w:rsidRPr="001541D4">
        <w:rPr>
          <w:rFonts w:ascii="TH Sarabun New" w:hAnsi="TH Sarabun New" w:cs="TH Sarabun New"/>
          <w:sz w:val="32"/>
          <w:szCs w:val="32"/>
          <w:cs/>
        </w:rPr>
        <w:t>........</w:t>
      </w:r>
    </w:p>
    <w:p w14:paraId="0EED931F" w14:textId="77777777" w:rsidR="009341C9" w:rsidRPr="001541D4" w:rsidRDefault="001541D4">
      <w:pPr>
        <w:rPr>
          <w:rFonts w:ascii="TH Sarabun New" w:hAnsi="TH Sarabun New" w:cs="TH Sarabun New"/>
          <w:sz w:val="32"/>
          <w:szCs w:val="32"/>
        </w:rPr>
      </w:pPr>
      <w:r w:rsidRPr="001541D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B661FD" wp14:editId="1EDA1608">
                <wp:simplePos x="0" y="0"/>
                <wp:positionH relativeFrom="column">
                  <wp:posOffset>500932</wp:posOffset>
                </wp:positionH>
                <wp:positionV relativeFrom="paragraph">
                  <wp:posOffset>158198</wp:posOffset>
                </wp:positionV>
                <wp:extent cx="4206240" cy="31010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6240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4CDCF4" w14:textId="77777777" w:rsidR="001541D4" w:rsidRPr="00B761E1" w:rsidRDefault="001541D4" w:rsidP="001541D4">
                            <w:pPr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</w:pPr>
                            <w:r w:rsidRPr="00036EBF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036EBF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หาก</w:t>
                            </w:r>
                            <w:r w:rsidRPr="00036EBF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ไม่มีไม่ต้องใส่</w:t>
                            </w:r>
                            <w:r w:rsidRPr="00036EBF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หัวข้อนี้ / เอกสารมีมากกว่า 1 รายการ ให้ใส่เลขลำดับ</w:t>
                            </w:r>
                            <w:r w:rsidR="00572D5A" w:rsidRPr="00036EBF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  <w:r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กำกับด้วย)</w:t>
                            </w:r>
                          </w:p>
                          <w:p w14:paraId="63C53968" w14:textId="77777777" w:rsidR="001541D4" w:rsidRDefault="001541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B661FD" id="Text Box 1" o:spid="_x0000_s1029" type="#_x0000_t202" style="position:absolute;margin-left:39.45pt;margin-top:12.45pt;width:331.2pt;height:24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" filled="f" stroked="f" strokeweight=".5pt">
                <v:textbox>
                  <w:txbxContent>
                    <w:p w14:paraId="144CDCF4" w14:textId="77777777" w:rsidR="001541D4" w:rsidRPr="00B761E1" w:rsidRDefault="001541D4" w:rsidP="001541D4">
                      <w:pPr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</w:pPr>
                      <w:r w:rsidRPr="00036EBF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>(</w:t>
                      </w:r>
                      <w:r w:rsidRPr="00036EBF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หาก</w:t>
                      </w:r>
                      <w:r w:rsidRPr="00036EBF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>ไม่มีไม่ต้องใส่</w:t>
                      </w:r>
                      <w:r w:rsidRPr="00036EBF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หัวข้อนี้ / เอกสารมีมากกว่า 1 รายการ ให้ใส่เลขลำดับ</w:t>
                      </w:r>
                      <w:r w:rsidR="00572D5A" w:rsidRPr="00036EBF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)</w:t>
                      </w:r>
                      <w:r>
                        <w:rPr>
                          <w:rFonts w:ascii="TH Sarabun New" w:hAnsi="TH Sarabun New" w:cs="TH Sarabun New" w:hint="cs"/>
                          <w:i/>
                          <w:iCs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กำกับด้วย)</w:t>
                      </w:r>
                    </w:p>
                    <w:p w14:paraId="63C53968" w14:textId="77777777" w:rsidR="001541D4" w:rsidRDefault="001541D4"/>
                  </w:txbxContent>
                </v:textbox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>เรียน</w:t>
      </w:r>
      <w:r w:rsidR="00B761E1" w:rsidRPr="001541D4">
        <w:rPr>
          <w:rFonts w:ascii="TH Sarabun New" w:hAnsi="TH Sarabun New" w:cs="TH Sarabun New"/>
          <w:color w:val="FF0000"/>
          <w:sz w:val="32"/>
          <w:szCs w:val="32"/>
        </w:rPr>
        <w:t>XX</w:t>
      </w:r>
      <w:r w:rsidRPr="001541D4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</w:t>
      </w:r>
      <w:r w:rsidRPr="001541D4">
        <w:rPr>
          <w:rFonts w:ascii="TH Sarabun New" w:hAnsi="TH Sarabun New" w:cs="TH Sarabun New"/>
          <w:sz w:val="32"/>
          <w:szCs w:val="32"/>
          <w:cs/>
        </w:rPr>
        <w:t>..................................</w:t>
      </w:r>
    </w:p>
    <w:p w14:paraId="4B31C342" w14:textId="77777777" w:rsidR="001541D4" w:rsidRPr="001541D4" w:rsidRDefault="001541D4" w:rsidP="00E323C1">
      <w:pPr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1541D4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8BF2C5" wp14:editId="26ED3C72">
                <wp:simplePos x="0" y="0"/>
                <wp:positionH relativeFrom="column">
                  <wp:posOffset>842837</wp:posOffset>
                </wp:positionH>
                <wp:positionV relativeFrom="paragraph">
                  <wp:posOffset>150081</wp:posOffset>
                </wp:positionV>
                <wp:extent cx="4150581" cy="310101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0581" cy="31010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AAC4DF" w14:textId="77777777" w:rsidR="001541D4" w:rsidRPr="00B761E1" w:rsidRDefault="001541D4" w:rsidP="001541D4">
                            <w:pPr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</w:pPr>
                            <w:r w:rsidRPr="00036EBF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036EBF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หาก</w:t>
                            </w:r>
                            <w:r w:rsidRPr="00036EBF">
                              <w:rPr>
                                <w:rFonts w:ascii="TH Sarabun New" w:hAnsi="TH Sarabun New" w:cs="TH Sarabun New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ไม่มีไม่ต้องใส่</w:t>
                            </w:r>
                            <w:r w:rsidRPr="00036EBF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หัวข้อนี้ / เอกสารมีมากกว่า 1 รายการ ให้ใส่เลขลำดับ</w:t>
                            </w:r>
                            <w:r w:rsidR="00572D5A" w:rsidRPr="00036EBF">
                              <w:rPr>
                                <w:rFonts w:ascii="TH Sarabun New" w:hAnsi="TH Sarabun New" w:cs="TH Sarabun New" w:hint="cs"/>
                                <w:color w:val="FF0000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  <w:r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กำกับด้วย)</w:t>
                            </w:r>
                          </w:p>
                          <w:p w14:paraId="004F7555" w14:textId="77777777" w:rsidR="001541D4" w:rsidRDefault="001541D4" w:rsidP="001541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8BF2C5" id="Text Box 2" o:spid="_x0000_s1030" type="#_x0000_t202" style="position:absolute;margin-left:66.35pt;margin-top:11.8pt;width:326.8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" filled="f" stroked="f" strokeweight=".5pt">
                <v:textbox>
                  <w:txbxContent>
                    <w:p w14:paraId="26AAC4DF" w14:textId="77777777" w:rsidR="001541D4" w:rsidRPr="00B761E1" w:rsidRDefault="001541D4" w:rsidP="001541D4">
                      <w:pPr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</w:pPr>
                      <w:r w:rsidRPr="00036EBF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>(</w:t>
                      </w:r>
                      <w:r w:rsidRPr="00036EBF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หาก</w:t>
                      </w:r>
                      <w:r w:rsidRPr="00036EBF">
                        <w:rPr>
                          <w:rFonts w:ascii="TH Sarabun New" w:hAnsi="TH Sarabun New" w:cs="TH Sarabun New"/>
                          <w:color w:val="FF0000"/>
                          <w:sz w:val="32"/>
                          <w:szCs w:val="32"/>
                          <w:cs/>
                        </w:rPr>
                        <w:t>ไม่มีไม่ต้องใส่</w:t>
                      </w:r>
                      <w:r w:rsidRPr="00036EBF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หัวข้อนี้ / เอกสารมีมากกว่า 1 รายการ ให้ใส่เลขลำดับ</w:t>
                      </w:r>
                      <w:r w:rsidR="00572D5A" w:rsidRPr="00036EBF">
                        <w:rPr>
                          <w:rFonts w:ascii="TH Sarabun New" w:hAnsi="TH Sarabun New" w:cs="TH Sarabun New" w:hint="cs"/>
                          <w:color w:val="FF0000"/>
                          <w:sz w:val="32"/>
                          <w:szCs w:val="32"/>
                          <w:cs/>
                        </w:rPr>
                        <w:t>)</w:t>
                      </w:r>
                      <w:r>
                        <w:rPr>
                          <w:rFonts w:ascii="TH Sarabun New" w:hAnsi="TH Sarabun New" w:cs="TH Sarabun New" w:hint="cs"/>
                          <w:i/>
                          <w:iCs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กำกับด้วย)</w:t>
                      </w:r>
                    </w:p>
                    <w:p w14:paraId="004F7555" w14:textId="77777777" w:rsidR="001541D4" w:rsidRDefault="001541D4" w:rsidP="001541D4"/>
                  </w:txbxContent>
                </v:textbox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>อ้างถึง</w:t>
      </w:r>
      <w:r w:rsidR="00B761E1" w:rsidRPr="001541D4">
        <w:rPr>
          <w:rFonts w:ascii="TH Sarabun New" w:hAnsi="TH Sarabun New" w:cs="TH Sarabun New"/>
          <w:color w:val="FF0000"/>
          <w:sz w:val="32"/>
          <w:szCs w:val="32"/>
        </w:rPr>
        <w:t>XX</w:t>
      </w:r>
      <w:r w:rsidRPr="001541D4">
        <w:rPr>
          <w:rFonts w:ascii="TH Sarabun New" w:hAnsi="TH Sarabun New" w:cs="TH Sarabun New"/>
          <w:color w:val="000000" w:themeColor="text1"/>
          <w:sz w:val="32"/>
          <w:szCs w:val="32"/>
          <w:cs/>
        </w:rPr>
        <w:t>………………………………………………………………………………………………………………………..</w:t>
      </w:r>
    </w:p>
    <w:p w14:paraId="4F1CA141" w14:textId="77777777" w:rsidR="001541D4" w:rsidRPr="001541D4" w:rsidRDefault="0028710C" w:rsidP="00B761E1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34A2D3" wp14:editId="5C576872">
                <wp:simplePos x="0" y="0"/>
                <wp:positionH relativeFrom="column">
                  <wp:posOffset>-838835</wp:posOffset>
                </wp:positionH>
                <wp:positionV relativeFrom="paragraph">
                  <wp:posOffset>278130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2BF12D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4A2D3" id="Text Box 12" o:spid="_x0000_s1031" type="#_x0000_t202" style="position:absolute;margin-left:-66.05pt;margin-top:21.9pt;width:59.25pt;height:2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" filled="f" stroked="f" strokeweight=".5pt">
                <v:textbox>
                  <w:txbxContent>
                    <w:p w14:paraId="6E2BF12D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4EB78E" wp14:editId="06E489C6">
                <wp:simplePos x="0" y="0"/>
                <wp:positionH relativeFrom="column">
                  <wp:posOffset>-105410</wp:posOffset>
                </wp:positionH>
                <wp:positionV relativeFrom="paragraph">
                  <wp:posOffset>268767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3F0D4" id="Left Brace 9" o:spid="_x0000_s1026" type="#_x0000_t87" style="position:absolute;margin-left:-8.3pt;margin-top:21.15pt;width:9pt;height:2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" adj="1906" strokecolor="red" strokeweight=".5pt">
                <v:stroke joinstyle="miter"/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>สิ่งที่ส่งมาด้วย</w:t>
      </w:r>
      <w:r w:rsidR="00B761E1" w:rsidRPr="001541D4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1541D4" w:rsidRPr="001541D4">
        <w:rPr>
          <w:rFonts w:ascii="TH Sarabun New" w:hAnsi="TH Sarabun New" w:cs="TH Sarabun New"/>
          <w:color w:val="000000" w:themeColor="text1"/>
          <w:sz w:val="32"/>
          <w:szCs w:val="32"/>
          <w:cs/>
        </w:rPr>
        <w:t>...........................................................................................................................</w:t>
      </w:r>
    </w:p>
    <w:p w14:paraId="18631222" w14:textId="77777777" w:rsidR="001541D4" w:rsidRPr="001541D4" w:rsidRDefault="001541D4" w:rsidP="00E323C1">
      <w:pPr>
        <w:rPr>
          <w:rFonts w:ascii="TH Sarabun New" w:hAnsi="TH Sarabun New" w:cs="TH Sarabun New"/>
          <w:color w:val="000000" w:themeColor="text1"/>
          <w:sz w:val="32"/>
          <w:szCs w:val="32"/>
        </w:rPr>
      </w:pPr>
    </w:p>
    <w:p w14:paraId="2BBB5BD3" w14:textId="77777777" w:rsidR="009341C9" w:rsidRPr="001541D4" w:rsidRDefault="0028710C" w:rsidP="001541D4">
      <w:pPr>
        <w:rPr>
          <w:rFonts w:ascii="TH Sarabun New" w:hAnsi="TH Sarabun New" w:cs="TH Sarabun New"/>
          <w:sz w:val="32"/>
          <w:szCs w:val="32"/>
          <w:cs/>
        </w:rPr>
      </w:pPr>
      <w:r w:rsidRPr="0028710C">
        <w:rPr>
          <w:rFonts w:ascii="TH Sarabun New" w:hAnsi="TH Sarabun New" w:cs="TH Sarabun New" w:hint="cs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86137A" wp14:editId="1AA5D8AF">
                <wp:simplePos x="0" y="0"/>
                <wp:positionH relativeFrom="column">
                  <wp:posOffset>63395</wp:posOffset>
                </wp:positionH>
                <wp:positionV relativeFrom="paragraph">
                  <wp:posOffset>15875</wp:posOffset>
                </wp:positionV>
                <wp:extent cx="230505" cy="2197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B598A3" w14:textId="77777777" w:rsidR="0028710C" w:rsidRPr="00497B29" w:rsidRDefault="0028710C" w:rsidP="0028710C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6137A" id="Text Box 34" o:spid="_x0000_s1032" type="#_x0000_t202" style="position:absolute;margin-left:5pt;margin-top:1.25pt;width:18.15pt;height:17.3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" fillcolor="white [3212]" stroked="f" strokeweight=".5pt">
                <v:textbox>
                  <w:txbxContent>
                    <w:p w14:paraId="1DB598A3" w14:textId="77777777" w:rsidR="0028710C" w:rsidRPr="00497B29" w:rsidRDefault="0028710C" w:rsidP="0028710C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766F3D" wp14:editId="459663CE">
                <wp:simplePos x="0" y="0"/>
                <wp:positionH relativeFrom="column">
                  <wp:posOffset>-105410</wp:posOffset>
                </wp:positionH>
                <wp:positionV relativeFrom="paragraph">
                  <wp:posOffset>811530</wp:posOffset>
                </wp:positionV>
                <wp:extent cx="114300" cy="323850"/>
                <wp:effectExtent l="38100" t="0" r="19050" b="19050"/>
                <wp:wrapNone/>
                <wp:docPr id="8" name="Left Brac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DA019" id="Left Brace 8" o:spid="_x0000_s1026" type="#_x0000_t87" style="position:absolute;margin-left:-8.3pt;margin-top:63.9pt;width:9pt;height:25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" adj="1906" strokecolor="red" strokeweight=".5pt">
                <v:stroke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57FBE36" wp14:editId="00B0F86F">
                <wp:simplePos x="0" y="0"/>
                <wp:positionH relativeFrom="column">
                  <wp:posOffset>-829310</wp:posOffset>
                </wp:positionH>
                <wp:positionV relativeFrom="paragraph">
                  <wp:posOffset>802005</wp:posOffset>
                </wp:positionV>
                <wp:extent cx="752475" cy="2667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CDBAD2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FBE36" id="Text Box 13" o:spid="_x0000_s1033" type="#_x0000_t202" style="position:absolute;margin-left:-65.3pt;margin-top:63.15pt;width:59.2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BBeGwIAADI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" filled="f" stroked="f" strokeweight=".5pt">
                <v:textbox>
                  <w:txbxContent>
                    <w:p w14:paraId="4BCDBAD2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37737F" wp14:editId="0A569952">
                <wp:simplePos x="0" y="0"/>
                <wp:positionH relativeFrom="column">
                  <wp:posOffset>-52705</wp:posOffset>
                </wp:positionH>
                <wp:positionV relativeFrom="paragraph">
                  <wp:posOffset>140497</wp:posOffset>
                </wp:positionV>
                <wp:extent cx="457200" cy="5080"/>
                <wp:effectExtent l="38100" t="38100" r="57150" b="520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sysDot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644D4F" id="Straight Arrow Connector 23" o:spid="_x0000_s1026" type="#_x0000_t32" style="position:absolute;margin-left:-4.15pt;margin-top:11.05pt;width:36pt;height:.4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" strokecolor="red">
                <v:stroke dashstyle="1 1" startarrow="diamond" endarrow="diamond"/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ab/>
      </w:r>
      <w:r w:rsidR="001541D4" w:rsidRPr="001541D4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DBE6D57" w14:textId="77777777" w:rsidR="001541D4" w:rsidRPr="001541D4" w:rsidRDefault="001541D4" w:rsidP="00E323C1">
      <w:pPr>
        <w:rPr>
          <w:rFonts w:ascii="TH Sarabun New" w:hAnsi="TH Sarabun New" w:cs="TH Sarabun New"/>
          <w:sz w:val="32"/>
          <w:szCs w:val="32"/>
        </w:rPr>
      </w:pPr>
    </w:p>
    <w:p w14:paraId="1D758B95" w14:textId="77777777" w:rsidR="001541D4" w:rsidRPr="001541D4" w:rsidRDefault="0028710C" w:rsidP="001541D4">
      <w:pPr>
        <w:rPr>
          <w:rFonts w:ascii="TH Sarabun New" w:hAnsi="TH Sarabun New" w:cs="TH Sarabun New"/>
          <w:sz w:val="32"/>
          <w:szCs w:val="32"/>
          <w:cs/>
        </w:rPr>
      </w:pP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7449706" wp14:editId="5D629429">
                <wp:simplePos x="0" y="0"/>
                <wp:positionH relativeFrom="column">
                  <wp:posOffset>-104775</wp:posOffset>
                </wp:positionH>
                <wp:positionV relativeFrom="paragraph">
                  <wp:posOffset>793912</wp:posOffset>
                </wp:positionV>
                <wp:extent cx="114300" cy="323850"/>
                <wp:effectExtent l="38100" t="0" r="19050" b="19050"/>
                <wp:wrapNone/>
                <wp:docPr id="7" name="Left Bra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EA344" id="Left Brace 7" o:spid="_x0000_s1026" type="#_x0000_t87" style="position:absolute;margin-left:-8.25pt;margin-top:62.5pt;width:9pt;height:25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" adj="1906" strokecolor="red" strokeweight=".5pt">
                <v:stroke joinstyle="miter"/>
              </v:shape>
            </w:pict>
          </mc:Fallback>
        </mc:AlternateContent>
      </w:r>
      <w:r w:rsidRPr="0028710C">
        <w:rPr>
          <w:rFonts w:ascii="TH Sarabun New" w:hAnsi="TH Sarabun New" w:cs="TH Sarabun New" w:hint="cs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9DADC49" wp14:editId="4C41ABDE">
                <wp:simplePos x="0" y="0"/>
                <wp:positionH relativeFrom="column">
                  <wp:posOffset>79375</wp:posOffset>
                </wp:positionH>
                <wp:positionV relativeFrom="paragraph">
                  <wp:posOffset>17780</wp:posOffset>
                </wp:positionV>
                <wp:extent cx="230505" cy="219710"/>
                <wp:effectExtent l="0" t="0" r="0" b="889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420265" w14:textId="77777777" w:rsidR="0028710C" w:rsidRPr="00497B29" w:rsidRDefault="0028710C" w:rsidP="0028710C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ADC49" id="Text Box 33" o:spid="_x0000_s1034" type="#_x0000_t202" style="position:absolute;margin-left:6.25pt;margin-top:1.4pt;width:18.15pt;height:17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" fillcolor="white [3212]" stroked="f" strokeweight=".5pt">
                <v:textbox>
                  <w:txbxContent>
                    <w:p w14:paraId="3A420265" w14:textId="77777777" w:rsidR="0028710C" w:rsidRPr="00497B29" w:rsidRDefault="0028710C" w:rsidP="0028710C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E6B4B34" wp14:editId="4530BE6A">
                <wp:simplePos x="0" y="0"/>
                <wp:positionH relativeFrom="column">
                  <wp:posOffset>-42545</wp:posOffset>
                </wp:positionH>
                <wp:positionV relativeFrom="paragraph">
                  <wp:posOffset>148428</wp:posOffset>
                </wp:positionV>
                <wp:extent cx="457200" cy="5080"/>
                <wp:effectExtent l="38100" t="38100" r="57150" b="5207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sys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254374" id="Straight Arrow Connector 21" o:spid="_x0000_s1026" type="#_x0000_t32" style="position:absolute;margin-left:-3.35pt;margin-top:11.7pt;width:36pt;height:.4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" strokecolor="red" strokeweight=".5pt">
                <v:stroke dashstyle="3 1" startarrow="diamond" endarrow="diamond" joinstyle="miter"/>
              </v:shape>
            </w:pict>
          </mc:Fallback>
        </mc:AlternateContent>
      </w:r>
      <w:r w:rsidR="001541D4">
        <w:rPr>
          <w:rFonts w:ascii="TH Sarabun New" w:hAnsi="TH Sarabun New" w:cs="TH Sarabun New"/>
          <w:sz w:val="32"/>
          <w:szCs w:val="32"/>
          <w:cs/>
        </w:rPr>
        <w:tab/>
      </w:r>
      <w:r w:rsidR="001541D4" w:rsidRPr="001541D4">
        <w:rPr>
          <w:rFonts w:ascii="TH Sarabun New" w:hAnsi="TH Sarabun New" w:cs="TH Sarabun New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17898F6" w14:textId="77777777" w:rsidR="001541D4" w:rsidRPr="001541D4" w:rsidRDefault="0028710C" w:rsidP="00E323C1">
      <w:pPr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A05CF02" wp14:editId="4BE36C26">
                <wp:simplePos x="0" y="0"/>
                <wp:positionH relativeFrom="column">
                  <wp:posOffset>-829310</wp:posOffset>
                </wp:positionH>
                <wp:positionV relativeFrom="paragraph">
                  <wp:posOffset>-1743</wp:posOffset>
                </wp:positionV>
                <wp:extent cx="752475" cy="2667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74776B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5CF02" id="Text Box 14" o:spid="_x0000_s1035" type="#_x0000_t202" style="position:absolute;margin-left:-65.3pt;margin-top:-.15pt;width:59.25pt;height:2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+rQGwIAADIEAAAOAAAAZHJzL2Uyb0RvYy54bWysU9uO2yAQfa/Uf0C8N3bSXLpWnFW6q1SV&#10;ot2VstU+EwwxEmYokNjp13fAuWnbp6ovMDDDXM45zO+7RpODcF6BKelwkFMiDIdKmV1Jf7yuPn2h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" filled="f" stroked="f" strokeweight=".5pt">
                <v:textbox>
                  <w:txbxContent>
                    <w:p w14:paraId="1274776B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</w:p>
    <w:p w14:paraId="4A90FA4C" w14:textId="77777777" w:rsidR="00E323C1" w:rsidRPr="001541D4" w:rsidRDefault="0028710C" w:rsidP="00E323C1">
      <w:pPr>
        <w:rPr>
          <w:rFonts w:ascii="TH Sarabun New" w:hAnsi="TH Sarabun New" w:cs="TH Sarabun New"/>
          <w:sz w:val="32"/>
          <w:szCs w:val="32"/>
        </w:rPr>
      </w:pPr>
      <w:r w:rsidRPr="0028710C">
        <w:rPr>
          <w:rFonts w:ascii="TH Sarabun New" w:hAnsi="TH Sarabun New" w:cs="TH Sarabun New" w:hint="cs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B8C159" wp14:editId="40DE617A">
                <wp:simplePos x="0" y="0"/>
                <wp:positionH relativeFrom="column">
                  <wp:posOffset>90643</wp:posOffset>
                </wp:positionH>
                <wp:positionV relativeFrom="paragraph">
                  <wp:posOffset>5080</wp:posOffset>
                </wp:positionV>
                <wp:extent cx="230505" cy="219710"/>
                <wp:effectExtent l="0" t="0" r="0" b="889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31B251" w14:textId="77777777" w:rsidR="0028710C" w:rsidRPr="00497B29" w:rsidRDefault="0028710C" w:rsidP="0028710C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8C159" id="Text Box 26" o:spid="_x0000_s1036" type="#_x0000_t202" style="position:absolute;margin-left:7.15pt;margin-top:.4pt;width:18.15pt;height:17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" fillcolor="white [3212]" stroked="f" strokeweight=".5pt">
                <v:textbox>
                  <w:txbxContent>
                    <w:p w14:paraId="7C31B251" w14:textId="77777777" w:rsidR="0028710C" w:rsidRPr="00497B29" w:rsidRDefault="0028710C" w:rsidP="0028710C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E4E5FC3" wp14:editId="0FBC7889">
                <wp:simplePos x="0" y="0"/>
                <wp:positionH relativeFrom="column">
                  <wp:posOffset>-42383</wp:posOffset>
                </wp:positionH>
                <wp:positionV relativeFrom="paragraph">
                  <wp:posOffset>136525</wp:posOffset>
                </wp:positionV>
                <wp:extent cx="457200" cy="5080"/>
                <wp:effectExtent l="38100" t="38100" r="57150" b="520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sys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BA9923" id="Straight Arrow Connector 22" o:spid="_x0000_s1026" type="#_x0000_t32" style="position:absolute;margin-left:-3.35pt;margin-top:10.75pt;width:36pt;height:.4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" strokecolor="red" strokeweight=".5pt">
                <v:stroke dashstyle="3 1" startarrow="diamond" endarrow="diamond"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68D831" wp14:editId="6D3AA105">
                <wp:simplePos x="0" y="0"/>
                <wp:positionH relativeFrom="column">
                  <wp:posOffset>1322070</wp:posOffset>
                </wp:positionH>
                <wp:positionV relativeFrom="paragraph">
                  <wp:posOffset>2002790</wp:posOffset>
                </wp:positionV>
                <wp:extent cx="1371600" cy="5080"/>
                <wp:effectExtent l="38100" t="38100" r="57150" b="5207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777D95" id="Straight Arrow Connector 29" o:spid="_x0000_s1026" type="#_x0000_t32" style="position:absolute;margin-left:104.1pt;margin-top:157.7pt;width:108pt;height:.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40391E" wp14:editId="23DC414A">
                <wp:simplePos x="0" y="0"/>
                <wp:positionH relativeFrom="column">
                  <wp:posOffset>850265</wp:posOffset>
                </wp:positionH>
                <wp:positionV relativeFrom="paragraph">
                  <wp:posOffset>1739900</wp:posOffset>
                </wp:positionV>
                <wp:extent cx="1371600" cy="5080"/>
                <wp:effectExtent l="38100" t="38100" r="57150" b="5207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4158B7" id="Straight Arrow Connector 28" o:spid="_x0000_s1026" type="#_x0000_t32" style="position:absolute;margin-left:66.95pt;margin-top:137pt;width:108pt;height:.4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C1846E" wp14:editId="420253EA">
                <wp:simplePos x="0" y="0"/>
                <wp:positionH relativeFrom="column">
                  <wp:posOffset>-840105</wp:posOffset>
                </wp:positionH>
                <wp:positionV relativeFrom="paragraph">
                  <wp:posOffset>2186940</wp:posOffset>
                </wp:positionV>
                <wp:extent cx="752475" cy="2667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A802A5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1846E" id="Text Box 17" o:spid="_x0000_s1037" type="#_x0000_t202" style="position:absolute;margin-left:-66.15pt;margin-top:172.2pt;width:59.25pt;height:2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" filled="f" stroked="f" strokeweight=".5pt">
                <v:textbox>
                  <w:txbxContent>
                    <w:p w14:paraId="30A802A5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5A1DAF" wp14:editId="1231AF13">
                <wp:simplePos x="0" y="0"/>
                <wp:positionH relativeFrom="column">
                  <wp:posOffset>-840105</wp:posOffset>
                </wp:positionH>
                <wp:positionV relativeFrom="paragraph">
                  <wp:posOffset>1082040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E9D91C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5A1DAF" id="Text Box 16" o:spid="_x0000_s1038" type="#_x0000_t202" style="position:absolute;margin-left:-66.15pt;margin-top:85.2pt;width:59.25pt;height:2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" filled="f" stroked="f" strokeweight=".5pt">
                <v:textbox>
                  <w:txbxContent>
                    <w:p w14:paraId="47E9D91C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161FFB" wp14:editId="46D59CE0">
                <wp:simplePos x="0" y="0"/>
                <wp:positionH relativeFrom="column">
                  <wp:posOffset>-840105</wp:posOffset>
                </wp:positionH>
                <wp:positionV relativeFrom="paragraph">
                  <wp:posOffset>355600</wp:posOffset>
                </wp:positionV>
                <wp:extent cx="752475" cy="266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B9C086" w14:textId="77777777" w:rsidR="0028710C" w:rsidRPr="00F700DA" w:rsidRDefault="0028710C" w:rsidP="0028710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161FFB" id="Text Box 15" o:spid="_x0000_s1039" type="#_x0000_t202" style="position:absolute;margin-left:-66.15pt;margin-top:28pt;width:59.25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" filled="f" stroked="f" strokeweight=".5pt">
                <v:textbox>
                  <w:txbxContent>
                    <w:p w14:paraId="7DB9C086" w14:textId="77777777" w:rsidR="0028710C" w:rsidRPr="00F700DA" w:rsidRDefault="0028710C" w:rsidP="0028710C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F01C2A" wp14:editId="1575221F">
                <wp:simplePos x="0" y="0"/>
                <wp:positionH relativeFrom="column">
                  <wp:posOffset>-106680</wp:posOffset>
                </wp:positionH>
                <wp:positionV relativeFrom="paragraph">
                  <wp:posOffset>269875</wp:posOffset>
                </wp:positionV>
                <wp:extent cx="142875" cy="512445"/>
                <wp:effectExtent l="38100" t="0" r="28575" b="20955"/>
                <wp:wrapNone/>
                <wp:docPr id="11" name="Left Bra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10199E" id="Left Brace 11" o:spid="_x0000_s1026" type="#_x0000_t87" style="position:absolute;margin-left:-8.4pt;margin-top:21.25pt;width:11.25pt;height:40.3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" adj="1506" strokecolor="red" strokeweight=".5pt">
                <v:stroke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AAAED7" wp14:editId="3402550F">
                <wp:simplePos x="0" y="0"/>
                <wp:positionH relativeFrom="column">
                  <wp:posOffset>-106680</wp:posOffset>
                </wp:positionH>
                <wp:positionV relativeFrom="paragraph">
                  <wp:posOffset>977265</wp:posOffset>
                </wp:positionV>
                <wp:extent cx="142875" cy="512445"/>
                <wp:effectExtent l="38100" t="0" r="28575" b="20955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6A768A" id="Left Brace 10" o:spid="_x0000_s1026" type="#_x0000_t87" style="position:absolute;margin-left:-8.4pt;margin-top:76.95pt;width:11.25pt;height:40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" adj="1506" strokecolor="red" strokeweight=".5pt">
                <v:stroke joinstyle="miter"/>
              </v:shape>
            </w:pict>
          </mc:Fallback>
        </mc:AlternateContent>
      </w: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885E9F4" wp14:editId="246D16C0">
                <wp:simplePos x="0" y="0"/>
                <wp:positionH relativeFrom="column">
                  <wp:posOffset>-116205</wp:posOffset>
                </wp:positionH>
                <wp:positionV relativeFrom="paragraph">
                  <wp:posOffset>2082165</wp:posOffset>
                </wp:positionV>
                <wp:extent cx="142875" cy="512445"/>
                <wp:effectExtent l="38100" t="0" r="28575" b="20955"/>
                <wp:wrapNone/>
                <wp:docPr id="6" name="Left Bra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E67B40" id="Left Brace 6" o:spid="_x0000_s1026" type="#_x0000_t87" style="position:absolute;margin-left:-9.15pt;margin-top:163.95pt;width:11.25pt;height:40.3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" adj="1506" strokecolor="red" strokeweight=".5pt">
                <v:stroke joinstyle="miter"/>
              </v:shape>
            </w:pict>
          </mc:Fallback>
        </mc:AlternateContent>
      </w:r>
      <w:r w:rsidR="001541D4" w:rsidRPr="001541D4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ab/>
      </w:r>
      <w:r w:rsidR="00E323C1" w:rsidRPr="001541D4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 xml:space="preserve"> </w:t>
      </w:r>
      <w:r w:rsidR="001541D4">
        <w:rPr>
          <w:rFonts w:ascii="TH Sarabun New" w:hAnsi="TH Sarabun New" w:cs="TH Sarabun New"/>
          <w:sz w:val="32"/>
          <w:szCs w:val="32"/>
          <w:cs/>
        </w:rPr>
        <w:t>………………………………………………………………………………………</w:t>
      </w:r>
    </w:p>
    <w:p w14:paraId="36DF02C9" w14:textId="77777777" w:rsidR="009341C9" w:rsidRDefault="009341C9">
      <w:pPr>
        <w:rPr>
          <w:rFonts w:ascii="TH Sarabun New" w:hAnsi="TH Sarabun New" w:cs="TH Sarabun New"/>
          <w:sz w:val="32"/>
          <w:szCs w:val="32"/>
        </w:rPr>
      </w:pPr>
    </w:p>
    <w:p w14:paraId="247AB64F" w14:textId="77777777" w:rsidR="001541D4" w:rsidRPr="001541D4" w:rsidRDefault="0028710C">
      <w:pPr>
        <w:rPr>
          <w:rFonts w:ascii="TH Sarabun New" w:hAnsi="TH Sarabun New" w:cs="TH Sarabun New"/>
          <w:sz w:val="32"/>
          <w:szCs w:val="32"/>
        </w:rPr>
      </w:pPr>
      <w:r w:rsidRPr="0028710C">
        <w:rPr>
          <w:rFonts w:ascii="TH Sarabun New" w:hAnsi="TH Sarabun New" w:cs="TH Sarabun New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80E86D1" wp14:editId="3056A2D8">
                <wp:simplePos x="0" y="0"/>
                <wp:positionH relativeFrom="column">
                  <wp:posOffset>1871818</wp:posOffset>
                </wp:positionH>
                <wp:positionV relativeFrom="paragraph">
                  <wp:posOffset>270510</wp:posOffset>
                </wp:positionV>
                <wp:extent cx="826770" cy="25527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365CB6" w14:textId="77777777" w:rsidR="0028710C" w:rsidRPr="00497B29" w:rsidRDefault="0028710C" w:rsidP="0028710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E86D1" id="Text Box 30" o:spid="_x0000_s1040" type="#_x0000_t202" style="position:absolute;margin-left:147.4pt;margin-top:21.3pt;width:65.1pt;height:20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" fillcolor="white [3212]" stroked="f" strokeweight=".5pt">
                <v:textbox>
                  <w:txbxContent>
                    <w:p w14:paraId="75365CB6" w14:textId="77777777" w:rsidR="0028710C" w:rsidRPr="00497B29" w:rsidRDefault="0028710C" w:rsidP="0028710C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14:paraId="12B0ADA6" w14:textId="77777777" w:rsidR="009341C9" w:rsidRPr="001541D4" w:rsidRDefault="0028710C" w:rsidP="009341C9">
      <w:pPr>
        <w:jc w:val="center"/>
        <w:rPr>
          <w:rFonts w:ascii="TH Sarabun New" w:hAnsi="TH Sarabun New" w:cs="TH Sarabun New"/>
          <w:sz w:val="32"/>
          <w:szCs w:val="32"/>
        </w:rPr>
      </w:pPr>
      <w:r w:rsidRPr="0028710C">
        <w:rPr>
          <w:rFonts w:ascii="TH Sarabun New" w:hAnsi="TH Sarabun New" w:cs="TH Sarabun New"/>
          <w:noProof/>
          <w:sz w:val="32"/>
          <w:szCs w:val="32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B204AD" wp14:editId="766A09E8">
                <wp:simplePos x="0" y="0"/>
                <wp:positionH relativeFrom="column">
                  <wp:posOffset>1568288</wp:posOffset>
                </wp:positionH>
                <wp:positionV relativeFrom="paragraph">
                  <wp:posOffset>114935</wp:posOffset>
                </wp:positionV>
                <wp:extent cx="1371600" cy="5080"/>
                <wp:effectExtent l="38100" t="38100" r="57150" b="5207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C4B043" id="Straight Arrow Connector 27" o:spid="_x0000_s1026" type="#_x0000_t32" style="position:absolute;margin-left:123.5pt;margin-top:9.05pt;width:108pt;height:.4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ab/>
        <w:t>ขอแสดงความนับถือ</w:t>
      </w:r>
    </w:p>
    <w:p w14:paraId="1F026E95" w14:textId="77777777" w:rsidR="009341C9" w:rsidRDefault="009341C9" w:rsidP="00E323C1">
      <w:pPr>
        <w:rPr>
          <w:rFonts w:ascii="TH Sarabun New" w:hAnsi="TH Sarabun New" w:cs="TH Sarabun New"/>
          <w:color w:val="808080" w:themeColor="background1" w:themeShade="80"/>
          <w:sz w:val="32"/>
          <w:szCs w:val="32"/>
        </w:rPr>
      </w:pPr>
    </w:p>
    <w:p w14:paraId="3B59033A" w14:textId="77777777" w:rsidR="001541D4" w:rsidRPr="001541D4" w:rsidRDefault="0028710C" w:rsidP="00E323C1">
      <w:pPr>
        <w:rPr>
          <w:rFonts w:ascii="TH Sarabun New" w:hAnsi="TH Sarabun New" w:cs="TH Sarabun New"/>
          <w:sz w:val="32"/>
          <w:szCs w:val="32"/>
        </w:rPr>
      </w:pPr>
      <w:r w:rsidRPr="0028710C">
        <w:rPr>
          <w:rFonts w:ascii="TH Sarabun New" w:hAnsi="TH Sarabun New" w:cs="TH Sarabun New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0AF7CD" wp14:editId="08D14A51">
                <wp:simplePos x="0" y="0"/>
                <wp:positionH relativeFrom="column">
                  <wp:posOffset>1124112</wp:posOffset>
                </wp:positionH>
                <wp:positionV relativeFrom="paragraph">
                  <wp:posOffset>262890</wp:posOffset>
                </wp:positionV>
                <wp:extent cx="826770" cy="25527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625DFB" w14:textId="77777777" w:rsidR="0028710C" w:rsidRPr="00497B29" w:rsidRDefault="0028710C" w:rsidP="0028710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AF7CD" id="Text Box 31" o:spid="_x0000_s1041" type="#_x0000_t202" style="position:absolute;margin-left:88.5pt;margin-top:20.7pt;width:65.1pt;height:20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" fillcolor="white [3212]" stroked="f" strokeweight=".5pt">
                <v:textbox>
                  <w:txbxContent>
                    <w:p w14:paraId="41625DFB" w14:textId="77777777" w:rsidR="0028710C" w:rsidRPr="00497B29" w:rsidRDefault="0028710C" w:rsidP="0028710C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14:paraId="60DD8B48" w14:textId="261AB9FC" w:rsidR="009341C9" w:rsidRPr="001541D4" w:rsidRDefault="0028710C" w:rsidP="009341C9">
      <w:pPr>
        <w:jc w:val="center"/>
        <w:rPr>
          <w:rFonts w:ascii="TH Sarabun New" w:hAnsi="TH Sarabun New" w:cs="TH Sarabun New"/>
          <w:sz w:val="32"/>
          <w:szCs w:val="32"/>
        </w:rPr>
      </w:pPr>
      <w:r w:rsidRPr="0028710C">
        <w:rPr>
          <w:rFonts w:ascii="TH Sarabun New" w:hAnsi="TH Sarabun New" w:cs="TH Sarabun New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1CCCE8" wp14:editId="4BEDC50F">
                <wp:simplePos x="0" y="0"/>
                <wp:positionH relativeFrom="column">
                  <wp:posOffset>1634963</wp:posOffset>
                </wp:positionH>
                <wp:positionV relativeFrom="paragraph">
                  <wp:posOffset>254635</wp:posOffset>
                </wp:positionV>
                <wp:extent cx="826770" cy="25527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0516F2" w14:textId="77777777" w:rsidR="0028710C" w:rsidRPr="00497B29" w:rsidRDefault="0028710C" w:rsidP="0028710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CCCE8" id="Text Box 32" o:spid="_x0000_s1042" type="#_x0000_t202" style="position:absolute;left:0;text-align:left;margin-left:128.75pt;margin-top:20.05pt;width:65.1pt;height:20.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" fillcolor="white [3212]" stroked="f" strokeweight=".5pt">
                <v:textbox>
                  <w:txbxContent>
                    <w:p w14:paraId="520516F2" w14:textId="77777777" w:rsidR="0028710C" w:rsidRPr="00497B29" w:rsidRDefault="0028710C" w:rsidP="0028710C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ab/>
      </w:r>
      <w:r w:rsidR="009341C9" w:rsidRPr="001541D4">
        <w:rPr>
          <w:rFonts w:ascii="TH Sarabun New" w:hAnsi="TH Sarabun New" w:cs="TH Sarabun New"/>
          <w:sz w:val="32"/>
          <w:szCs w:val="32"/>
          <w:cs/>
        </w:rPr>
        <w:tab/>
      </w:r>
      <w:r w:rsidR="00036EBF" w:rsidRPr="001541D4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036EBF">
        <w:rPr>
          <w:rFonts w:ascii="TH Sarabun New" w:hAnsi="TH Sarabun New" w:cs="TH Sarabun New" w:hint="cs"/>
          <w:sz w:val="32"/>
          <w:szCs w:val="32"/>
          <w:cs/>
        </w:rPr>
        <w:t>(ดร.กมลวรรณ</w:t>
      </w:r>
      <w:r w:rsidR="00B761E1" w:rsidRPr="001541D4">
        <w:rPr>
          <w:rFonts w:ascii="TH Sarabun New" w:hAnsi="TH Sarabun New" w:cs="TH Sarabun New"/>
          <w:color w:val="FF0000"/>
          <w:sz w:val="32"/>
          <w:szCs w:val="32"/>
        </w:rPr>
        <w:t>XX</w:t>
      </w:r>
      <w:r w:rsidR="00036EBF">
        <w:rPr>
          <w:rFonts w:ascii="TH Sarabun New" w:hAnsi="TH Sarabun New" w:cs="TH Sarabun New" w:hint="cs"/>
          <w:sz w:val="32"/>
          <w:szCs w:val="32"/>
          <w:cs/>
        </w:rPr>
        <w:t>เภกะนันทน์)</w:t>
      </w:r>
    </w:p>
    <w:p w14:paraId="2E352060" w14:textId="77777777" w:rsidR="009341C9" w:rsidRPr="001541D4" w:rsidRDefault="009341C9" w:rsidP="009341C9">
      <w:pPr>
        <w:jc w:val="center"/>
        <w:rPr>
          <w:rFonts w:ascii="TH Sarabun New" w:hAnsi="TH Sarabun New" w:cs="TH Sarabun New"/>
          <w:sz w:val="32"/>
          <w:szCs w:val="32"/>
        </w:rPr>
      </w:pPr>
      <w:r w:rsidRPr="001541D4">
        <w:rPr>
          <w:rFonts w:ascii="TH Sarabun New" w:hAnsi="TH Sarabun New" w:cs="TH Sarabun New"/>
          <w:sz w:val="32"/>
          <w:szCs w:val="32"/>
          <w:cs/>
        </w:rPr>
        <w:tab/>
      </w:r>
      <w:r w:rsidRPr="001541D4">
        <w:rPr>
          <w:rFonts w:ascii="TH Sarabun New" w:hAnsi="TH Sarabun New" w:cs="TH Sarabun New"/>
          <w:sz w:val="32"/>
          <w:szCs w:val="32"/>
          <w:cs/>
        </w:rPr>
        <w:tab/>
      </w:r>
      <w:r w:rsidRPr="001541D4">
        <w:rPr>
          <w:rFonts w:ascii="TH Sarabun New" w:hAnsi="TH Sarabun New" w:cs="TH Sarabun New"/>
          <w:sz w:val="32"/>
          <w:szCs w:val="32"/>
          <w:cs/>
        </w:rPr>
        <w:tab/>
        <w:t>อธิการบดีวิทยาลัยเซนต์หลุยส์</w:t>
      </w:r>
    </w:p>
    <w:p w14:paraId="4727C6D6" w14:textId="77777777" w:rsidR="009341C9" w:rsidRPr="001541D4" w:rsidRDefault="009341C9" w:rsidP="009341C9">
      <w:pPr>
        <w:jc w:val="center"/>
        <w:rPr>
          <w:rFonts w:ascii="TH Sarabun New" w:hAnsi="TH Sarabun New" w:cs="TH Sarabun New"/>
          <w:sz w:val="32"/>
          <w:szCs w:val="32"/>
        </w:rPr>
      </w:pPr>
    </w:p>
    <w:p w14:paraId="5C03CFEA" w14:textId="77777777" w:rsidR="009341C9" w:rsidRPr="001541D4" w:rsidRDefault="009341C9" w:rsidP="009341C9">
      <w:pPr>
        <w:jc w:val="center"/>
        <w:rPr>
          <w:rFonts w:ascii="TH Sarabun New" w:hAnsi="TH Sarabun New" w:cs="TH Sarabun New"/>
          <w:sz w:val="32"/>
          <w:szCs w:val="32"/>
        </w:rPr>
      </w:pPr>
    </w:p>
    <w:p w14:paraId="194C2B7D" w14:textId="77777777" w:rsidR="009341C9" w:rsidRPr="00401802" w:rsidRDefault="001541D4" w:rsidP="009341C9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ADB60C" wp14:editId="522DF640">
                <wp:simplePos x="0" y="0"/>
                <wp:positionH relativeFrom="column">
                  <wp:posOffset>2226365</wp:posOffset>
                </wp:positionH>
                <wp:positionV relativeFrom="paragraph">
                  <wp:posOffset>215458</wp:posOffset>
                </wp:positionV>
                <wp:extent cx="3816626" cy="302150"/>
                <wp:effectExtent l="0" t="0" r="0" b="31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6626" cy="302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EA3D02" w14:textId="77777777" w:rsidR="001541D4" w:rsidRDefault="001541D4">
                            <w:r w:rsidRPr="001541D4"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หมายเลข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หน่วยงานภายใน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, 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เบอรโทรศัพท์มือถือ</w:t>
                            </w:r>
                            <w:r w:rsidR="00572D5A"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 xml:space="preserve"> (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หากมีเพิ่มเติม</w:t>
                            </w:r>
                            <w:r w:rsidR="00572D5A"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DB60C" id="Text Box 4" o:spid="_x0000_s1043" type="#_x0000_t202" style="position:absolute;margin-left:175.3pt;margin-top:16.95pt;width:300.5pt;height:23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" filled="f" stroked="f" strokeweight=".5pt">
                <v:textbox>
                  <w:txbxContent>
                    <w:p w14:paraId="58EA3D02" w14:textId="77777777" w:rsidR="001541D4" w:rsidRDefault="001541D4">
                      <w:r w:rsidRPr="001541D4"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หมายเลข</w:t>
                      </w: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หน่วยงานภายใน</w:t>
                      </w:r>
                      <w:r w:rsidRPr="001541D4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, </w:t>
                      </w: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เบอรโทรศัพท์มือถือ</w:t>
                      </w:r>
                      <w:r w:rsidR="00572D5A"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 xml:space="preserve"> (</w:t>
                      </w: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หากมีเพิ่มเติม</w:t>
                      </w:r>
                      <w:r w:rsidR="00572D5A"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341C9" w:rsidRPr="00401802">
        <w:rPr>
          <w:rFonts w:ascii="TH Sarabun New" w:hAnsi="TH Sarabun New" w:cs="TH Sarabun New"/>
          <w:sz w:val="32"/>
          <w:szCs w:val="32"/>
          <w:cs/>
        </w:rPr>
        <w:t>หน่วยงาน และ/หรือผู้ประสานงาน</w:t>
      </w:r>
      <w:r w:rsidR="00E52DC9" w:rsidRPr="0040180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E52DC9" w:rsidRPr="00401802">
        <w:rPr>
          <w:rFonts w:ascii="TH Sarabun New" w:hAnsi="TH Sarabun New" w:cs="TH Sarabun New" w:hint="cs"/>
          <w:color w:val="ACB9CA" w:themeColor="text2" w:themeTint="66"/>
          <w:sz w:val="32"/>
          <w:szCs w:val="32"/>
          <w:cs/>
        </w:rPr>
        <w:t xml:space="preserve"> </w:t>
      </w:r>
    </w:p>
    <w:p w14:paraId="1A2D07F8" w14:textId="77777777" w:rsidR="009341C9" w:rsidRPr="00401802" w:rsidRDefault="009341C9" w:rsidP="009341C9">
      <w:pPr>
        <w:rPr>
          <w:rFonts w:ascii="TH Sarabun New" w:hAnsi="TH Sarabun New" w:cs="TH Sarabun New"/>
          <w:sz w:val="32"/>
          <w:szCs w:val="32"/>
          <w:cs/>
        </w:rPr>
      </w:pPr>
      <w:r w:rsidRPr="00401802">
        <w:rPr>
          <w:rFonts w:ascii="TH Sarabun New" w:hAnsi="TH Sarabun New" w:cs="TH Sarabun New"/>
          <w:sz w:val="32"/>
          <w:szCs w:val="32"/>
          <w:cs/>
        </w:rPr>
        <w:t>โทรศัพท์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XX</w:t>
      </w:r>
      <w:r w:rsidRPr="00401802">
        <w:rPr>
          <w:rFonts w:ascii="TH Sarabun New" w:hAnsi="TH Sarabun New" w:cs="TH Sarabun New"/>
          <w:sz w:val="32"/>
          <w:szCs w:val="32"/>
        </w:rPr>
        <w:t>0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  <w:r w:rsidRPr="00401802">
        <w:rPr>
          <w:rFonts w:ascii="TH Sarabun New" w:hAnsi="TH Sarabun New" w:cs="TH Sarabun New"/>
          <w:sz w:val="32"/>
          <w:szCs w:val="32"/>
        </w:rPr>
        <w:t>2675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  <w:r w:rsidRPr="00401802">
        <w:rPr>
          <w:rFonts w:ascii="TH Sarabun New" w:hAnsi="TH Sarabun New" w:cs="TH Sarabun New"/>
          <w:sz w:val="32"/>
          <w:szCs w:val="32"/>
        </w:rPr>
        <w:t>5304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B761E1" w:rsidRPr="00401802">
        <w:rPr>
          <w:rFonts w:ascii="TH Sarabun New" w:hAnsi="TH Sarabun New" w:cs="TH Sarabun New" w:hint="cs"/>
          <w:sz w:val="32"/>
          <w:szCs w:val="32"/>
          <w:cs/>
        </w:rPr>
        <w:t>(</w:t>
      </w:r>
      <w:r w:rsidRPr="00401802">
        <w:rPr>
          <w:rFonts w:ascii="TH Sarabun New" w:hAnsi="TH Sarabun New" w:cs="TH Sarabun New"/>
          <w:sz w:val="32"/>
          <w:szCs w:val="32"/>
          <w:cs/>
        </w:rPr>
        <w:t>-</w:t>
      </w:r>
      <w:r w:rsidRPr="00401802">
        <w:rPr>
          <w:rFonts w:ascii="TH Sarabun New" w:hAnsi="TH Sarabun New" w:cs="TH Sarabun New"/>
          <w:sz w:val="32"/>
          <w:szCs w:val="32"/>
        </w:rPr>
        <w:t>12</w:t>
      </w:r>
      <w:r w:rsidR="00B761E1" w:rsidRPr="00401802">
        <w:rPr>
          <w:rFonts w:ascii="TH Sarabun New" w:hAnsi="TH Sarabun New" w:cs="TH Sarabun New" w:hint="cs"/>
          <w:sz w:val="32"/>
          <w:szCs w:val="32"/>
          <w:cs/>
        </w:rPr>
        <w:t>)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E52DC9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  <w:r w:rsidRPr="00401802">
        <w:rPr>
          <w:rFonts w:ascii="TH Sarabun New" w:hAnsi="TH Sarabun New" w:cs="TH Sarabun New"/>
          <w:sz w:val="32"/>
          <w:szCs w:val="32"/>
          <w:cs/>
        </w:rPr>
        <w:t>ต่อ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</w:p>
    <w:p w14:paraId="4C97795A" w14:textId="77777777" w:rsidR="009341C9" w:rsidRPr="00401802" w:rsidRDefault="009341C9" w:rsidP="009341C9">
      <w:pPr>
        <w:rPr>
          <w:rFonts w:ascii="TH Sarabun New" w:hAnsi="TH Sarabun New" w:cs="TH Sarabun New"/>
          <w:sz w:val="32"/>
          <w:szCs w:val="32"/>
        </w:rPr>
      </w:pPr>
      <w:r w:rsidRPr="00401802">
        <w:rPr>
          <w:rFonts w:ascii="TH Sarabun New" w:hAnsi="TH Sarabun New" w:cs="TH Sarabun New"/>
          <w:sz w:val="32"/>
          <w:szCs w:val="32"/>
          <w:cs/>
        </w:rPr>
        <w:t>โทรสาร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XX</w:t>
      </w:r>
      <w:r w:rsidRPr="00401802">
        <w:rPr>
          <w:rFonts w:ascii="TH Sarabun New" w:hAnsi="TH Sarabun New" w:cs="TH Sarabun New"/>
          <w:sz w:val="32"/>
          <w:szCs w:val="32"/>
          <w:cs/>
        </w:rPr>
        <w:t>0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  <w:r w:rsidRPr="00401802">
        <w:rPr>
          <w:rFonts w:ascii="TH Sarabun New" w:hAnsi="TH Sarabun New" w:cs="TH Sarabun New"/>
          <w:sz w:val="32"/>
          <w:szCs w:val="32"/>
          <w:cs/>
        </w:rPr>
        <w:t>2675</w:t>
      </w:r>
      <w:r w:rsidR="00B761E1" w:rsidRPr="00401802">
        <w:rPr>
          <w:rFonts w:ascii="TH Sarabun New" w:hAnsi="TH Sarabun New" w:cs="TH Sarabun New"/>
          <w:color w:val="FF0000"/>
          <w:sz w:val="32"/>
          <w:szCs w:val="32"/>
        </w:rPr>
        <w:t>X</w:t>
      </w:r>
      <w:r w:rsidRPr="00401802">
        <w:rPr>
          <w:rFonts w:ascii="TH Sarabun New" w:hAnsi="TH Sarabun New" w:cs="TH Sarabun New"/>
          <w:sz w:val="32"/>
          <w:szCs w:val="32"/>
          <w:cs/>
        </w:rPr>
        <w:t>5313</w:t>
      </w:r>
    </w:p>
    <w:p w14:paraId="6A175DBD" w14:textId="7CB90CDE" w:rsidR="00135B17" w:rsidRDefault="001541D4" w:rsidP="001541D4">
      <w:pPr>
        <w:rPr>
          <w:rFonts w:ascii="TH Sarabun New" w:hAnsi="TH Sarabun New" w:cs="TH Sarabun New"/>
          <w:color w:val="8496B0" w:themeColor="text2" w:themeTint="99"/>
          <w:sz w:val="32"/>
          <w:szCs w:val="32"/>
        </w:rPr>
      </w:pPr>
      <w:r w:rsidRPr="00401802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4CD3E2" wp14:editId="46696EC0">
                <wp:simplePos x="0" y="0"/>
                <wp:positionH relativeFrom="column">
                  <wp:posOffset>-71120</wp:posOffset>
                </wp:positionH>
                <wp:positionV relativeFrom="paragraph">
                  <wp:posOffset>202206</wp:posOffset>
                </wp:positionV>
                <wp:extent cx="3864334" cy="644056"/>
                <wp:effectExtent l="0" t="0" r="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4334" cy="6440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3D3C71C" w14:textId="77777777" w:rsidR="001541D4" w:rsidRPr="001541D4" w:rsidRDefault="001541D4" w:rsidP="001541D4">
                            <w:pPr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</w:rPr>
                            </w:pP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ตัวย่อชื่อผู้สั</w:t>
                            </w:r>
                            <w:r w:rsidR="004029B3"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่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งพิมพ์และตรวจทาน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  <w:cs/>
                              </w:rPr>
                              <w:t xml:space="preserve">/ </w:t>
                            </w: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ตัวย่อชื่อผู้พิมพ์  ตัวอย่าง นจ/สส</w:t>
                            </w:r>
                          </w:p>
                          <w:p w14:paraId="0E8A4149" w14:textId="77777777" w:rsidR="001541D4" w:rsidRPr="001541D4" w:rsidRDefault="001541D4" w:rsidP="001541D4">
                            <w:pPr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</w:pPr>
                            <w:r w:rsidRPr="001541D4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หรือ /สส  หากผู้สั่งพิมพ์ ผู้พิมพ์และผู้ตรวจทานเป็นคนเดียวกัน</w:t>
                            </w:r>
                          </w:p>
                          <w:p w14:paraId="68F74544" w14:textId="77777777" w:rsidR="001541D4" w:rsidRDefault="001541D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CD3E2" id="Text Box 3" o:spid="_x0000_s1044" type="#_x0000_t202" style="position:absolute;margin-left:-5.6pt;margin-top:15.9pt;width:304.3pt;height:5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" filled="f" stroked="f" strokeweight=".5pt">
                <v:textbox>
                  <w:txbxContent>
                    <w:p w14:paraId="23D3C71C" w14:textId="77777777" w:rsidR="001541D4" w:rsidRPr="001541D4" w:rsidRDefault="001541D4" w:rsidP="001541D4">
                      <w:pPr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</w:rPr>
                      </w:pP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ตัวย่อชื่อผู้สั</w:t>
                      </w:r>
                      <w:r w:rsidR="004029B3"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่</w:t>
                      </w: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งพิมพ์และตรวจทาน</w:t>
                      </w:r>
                      <w:r w:rsidRPr="001541D4">
                        <w:rPr>
                          <w:rFonts w:ascii="TH Sarabun New" w:hAnsi="TH Sarabun New" w:cs="TH Sarabun New"/>
                          <w:sz w:val="32"/>
                          <w:szCs w:val="32"/>
                          <w:cs/>
                        </w:rPr>
                        <w:t xml:space="preserve">/ </w:t>
                      </w: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ตัวย่อชื่อผู้พิมพ์  ตัวอย่าง นจ/สส</w:t>
                      </w:r>
                    </w:p>
                    <w:p w14:paraId="0E8A4149" w14:textId="77777777" w:rsidR="001541D4" w:rsidRPr="001541D4" w:rsidRDefault="001541D4" w:rsidP="001541D4">
                      <w:pPr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</w:pPr>
                      <w:r w:rsidRPr="001541D4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หรือ /สส  หากผู้สั่งพิมพ์ ผู้พิมพ์และผู้ตรวจทานเป็นคนเดียวกัน</w:t>
                      </w:r>
                    </w:p>
                    <w:p w14:paraId="68F74544" w14:textId="77777777" w:rsidR="001541D4" w:rsidRDefault="001541D4"/>
                  </w:txbxContent>
                </v:textbox>
              </v:shape>
            </w:pict>
          </mc:Fallback>
        </mc:AlternateContent>
      </w:r>
      <w:r w:rsidR="00135B17" w:rsidRPr="00401802">
        <w:rPr>
          <w:rFonts w:ascii="TH Sarabun New" w:hAnsi="TH Sarabun New" w:cs="TH Sarabun New"/>
          <w:sz w:val="32"/>
          <w:szCs w:val="32"/>
          <w:cs/>
        </w:rPr>
        <w:t>นจ/สส</w:t>
      </w:r>
      <w:r w:rsidR="00135B17" w:rsidRPr="00401802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 xml:space="preserve">  </w:t>
      </w:r>
    </w:p>
    <w:p w14:paraId="622F9D67" w14:textId="051E0C00" w:rsidR="00EE13C2" w:rsidRPr="00EE13C2" w:rsidRDefault="00EE13C2" w:rsidP="00EE13C2">
      <w:pPr>
        <w:jc w:val="center"/>
        <w:rPr>
          <w:rFonts w:ascii="TH Sarabun New" w:hAnsi="TH Sarabun New" w:cs="TH Sarabun New"/>
          <w:b/>
          <w:bCs/>
          <w:color w:val="000099"/>
          <w:sz w:val="48"/>
          <w:szCs w:val="48"/>
          <w:u w:val="single"/>
        </w:rPr>
      </w:pPr>
      <w:r w:rsidRPr="00EE13C2">
        <w:rPr>
          <w:rFonts w:ascii="TH Sarabun New" w:hAnsi="TH Sarabun New" w:cs="TH Sarabun New" w:hint="cs"/>
          <w:b/>
          <w:bCs/>
          <w:color w:val="000099"/>
          <w:sz w:val="48"/>
          <w:szCs w:val="48"/>
          <w:u w:val="single"/>
          <w:cs/>
        </w:rPr>
        <w:lastRenderedPageBreak/>
        <w:t>รูปแบบการลงนามจดหมายออกโดยท่านอธิการบดี</w:t>
      </w:r>
    </w:p>
    <w:p w14:paraId="6CBF1D8F" w14:textId="77777777" w:rsidR="00EE13C2" w:rsidRPr="00EE13C2" w:rsidRDefault="00EE13C2" w:rsidP="00EE13C2">
      <w:pPr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14:paraId="4805CE7E" w14:textId="21CFA4DF" w:rsidR="00EE13C2" w:rsidRDefault="00EE13C2" w:rsidP="001541D4">
      <w:pPr>
        <w:rPr>
          <w:rFonts w:ascii="TH Sarabun New" w:hAnsi="TH Sarabun New" w:cs="TH Sarabun New"/>
          <w:sz w:val="32"/>
          <w:szCs w:val="32"/>
        </w:rPr>
      </w:pPr>
    </w:p>
    <w:p w14:paraId="35F4C479" w14:textId="3971F896" w:rsidR="00EE13C2" w:rsidRPr="00EE13C2" w:rsidRDefault="00EE13C2" w:rsidP="00EE13C2">
      <w:pPr>
        <w:pStyle w:val="a3"/>
        <w:numPr>
          <w:ilvl w:val="0"/>
          <w:numId w:val="1"/>
        </w:numPr>
        <w:rPr>
          <w:rFonts w:ascii="TH Sarabun New" w:hAnsi="TH Sarabun New" w:cs="TH Sarabun New"/>
          <w:b/>
          <w:bCs/>
          <w:sz w:val="40"/>
          <w:szCs w:val="40"/>
          <w:highlight w:val="yellow"/>
        </w:rPr>
      </w:pPr>
      <w:r w:rsidRPr="00EE13C2"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 xml:space="preserve">ส่งถึงหน่วยงานราชการ </w:t>
      </w:r>
      <w:r w:rsidRPr="00EE13C2">
        <w:rPr>
          <w:rFonts w:ascii="TH Sarabun New" w:hAnsi="TH Sarabun New" w:cs="TH Sarabun New"/>
          <w:b/>
          <w:bCs/>
          <w:sz w:val="40"/>
          <w:szCs w:val="40"/>
          <w:highlight w:val="yellow"/>
        </w:rPr>
        <w:t>/</w:t>
      </w:r>
      <w:r w:rsidRPr="00EE13C2"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>หน่วยงาน</w:t>
      </w:r>
      <w:r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>เอกชนและบุคคล</w:t>
      </w:r>
      <w:r w:rsidRPr="00EE13C2"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 xml:space="preserve">ทั่วไป  </w:t>
      </w:r>
    </w:p>
    <w:p w14:paraId="250C3235" w14:textId="2012C1A6" w:rsidR="00EE13C2" w:rsidRPr="00EE13C2" w:rsidRDefault="00EE13C2" w:rsidP="00EE13C2">
      <w:pPr>
        <w:rPr>
          <w:rFonts w:ascii="TH Sarabun New" w:hAnsi="TH Sarabun New" w:cs="TH Sarabun New"/>
          <w:b/>
          <w:bCs/>
          <w:sz w:val="40"/>
          <w:szCs w:val="40"/>
        </w:rPr>
      </w:pPr>
    </w:p>
    <w:p w14:paraId="6D6D4417" w14:textId="13DA05E4" w:rsidR="00EE13C2" w:rsidRPr="00EE13C2" w:rsidRDefault="00EE13C2" w:rsidP="00EE13C2">
      <w:pPr>
        <w:rPr>
          <w:rFonts w:ascii="TH Sarabun New" w:hAnsi="TH Sarabun New" w:cs="TH Sarabun New" w:hint="cs"/>
          <w:b/>
          <w:bCs/>
          <w:sz w:val="40"/>
          <w:szCs w:val="40"/>
        </w:rPr>
      </w:pPr>
    </w:p>
    <w:p w14:paraId="2E20C615" w14:textId="4A5CEA75" w:rsidR="00EE13C2" w:rsidRPr="00EE13C2" w:rsidRDefault="00EE13C2" w:rsidP="00EE13C2">
      <w:pPr>
        <w:jc w:val="center"/>
        <w:rPr>
          <w:rFonts w:ascii="TH Sarabun New" w:hAnsi="TH Sarabun New" w:cs="TH Sarabun New"/>
          <w:b/>
          <w:bCs/>
          <w:sz w:val="40"/>
          <w:szCs w:val="40"/>
        </w:rPr>
      </w:pPr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(ดร.กมลวรรณ  เภกะนันทน์)</w:t>
      </w:r>
    </w:p>
    <w:p w14:paraId="699B6F8B" w14:textId="7760ACFF" w:rsidR="00EE13C2" w:rsidRPr="00EE13C2" w:rsidRDefault="00EE13C2" w:rsidP="00EE13C2">
      <w:pPr>
        <w:jc w:val="center"/>
        <w:rPr>
          <w:rFonts w:ascii="TH Sarabun New" w:hAnsi="TH Sarabun New" w:cs="TH Sarabun New"/>
          <w:b/>
          <w:bCs/>
          <w:sz w:val="40"/>
          <w:szCs w:val="40"/>
        </w:rPr>
      </w:pPr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อธิการบดีวิทยาลัย</w:t>
      </w:r>
      <w:proofErr w:type="spellStart"/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เซนต์</w:t>
      </w:r>
      <w:proofErr w:type="spellEnd"/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หลุยส์</w:t>
      </w:r>
    </w:p>
    <w:p w14:paraId="52D9ABB8" w14:textId="039DA011" w:rsidR="00EE13C2" w:rsidRDefault="00EE13C2" w:rsidP="00EE13C2">
      <w:pPr>
        <w:rPr>
          <w:rFonts w:ascii="TH Sarabun New" w:hAnsi="TH Sarabun New" w:cs="TH Sarabun New"/>
          <w:sz w:val="32"/>
          <w:szCs w:val="32"/>
        </w:rPr>
      </w:pPr>
    </w:p>
    <w:p w14:paraId="51126712" w14:textId="208AB452" w:rsidR="00EE13C2" w:rsidRDefault="00EE13C2" w:rsidP="00EE13C2">
      <w:pPr>
        <w:rPr>
          <w:rFonts w:ascii="TH Sarabun New" w:hAnsi="TH Sarabun New" w:cs="TH Sarabun New"/>
          <w:sz w:val="32"/>
          <w:szCs w:val="32"/>
        </w:rPr>
      </w:pPr>
    </w:p>
    <w:p w14:paraId="04348443" w14:textId="77777777" w:rsidR="00EE13C2" w:rsidRDefault="00EE13C2" w:rsidP="00EE13C2">
      <w:pPr>
        <w:rPr>
          <w:rFonts w:ascii="TH Sarabun New" w:hAnsi="TH Sarabun New" w:cs="TH Sarabun New" w:hint="cs"/>
          <w:sz w:val="32"/>
          <w:szCs w:val="32"/>
        </w:rPr>
      </w:pPr>
    </w:p>
    <w:p w14:paraId="0EF596A1" w14:textId="7EA0478C" w:rsidR="00EE13C2" w:rsidRDefault="00EE13C2" w:rsidP="00EE13C2">
      <w:pPr>
        <w:rPr>
          <w:rFonts w:ascii="TH Sarabun New" w:hAnsi="TH Sarabun New" w:cs="TH Sarabun New"/>
          <w:sz w:val="32"/>
          <w:szCs w:val="32"/>
        </w:rPr>
      </w:pPr>
    </w:p>
    <w:p w14:paraId="3845C415" w14:textId="32BFF479" w:rsidR="00EE13C2" w:rsidRPr="00EE13C2" w:rsidRDefault="00EE13C2" w:rsidP="00EE13C2">
      <w:pPr>
        <w:pStyle w:val="a3"/>
        <w:numPr>
          <w:ilvl w:val="0"/>
          <w:numId w:val="1"/>
        </w:numPr>
        <w:rPr>
          <w:rFonts w:ascii="TH Sarabun New" w:hAnsi="TH Sarabun New" w:cs="TH Sarabun New"/>
          <w:b/>
          <w:bCs/>
          <w:sz w:val="40"/>
          <w:szCs w:val="40"/>
          <w:highlight w:val="yellow"/>
        </w:rPr>
      </w:pPr>
      <w:r w:rsidRPr="00EE13C2"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>ส่งถึง</w:t>
      </w:r>
      <w:r w:rsidRPr="00EE13C2"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 xml:space="preserve">หน่วยงานในเครือคาทอลิก </w:t>
      </w:r>
      <w:r w:rsidRPr="00EE13C2">
        <w:rPr>
          <w:rFonts w:ascii="TH Sarabun New" w:hAnsi="TH Sarabun New" w:cs="TH Sarabun New"/>
          <w:b/>
          <w:bCs/>
          <w:sz w:val="40"/>
          <w:szCs w:val="40"/>
          <w:highlight w:val="yellow"/>
        </w:rPr>
        <w:t xml:space="preserve">/ </w:t>
      </w:r>
      <w:r w:rsidRPr="00EE13C2"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>นักบวช</w:t>
      </w:r>
      <w:r w:rsidRPr="00EE13C2">
        <w:rPr>
          <w:rFonts w:ascii="TH Sarabun New" w:hAnsi="TH Sarabun New" w:cs="TH Sarabun New" w:hint="cs"/>
          <w:b/>
          <w:bCs/>
          <w:sz w:val="40"/>
          <w:szCs w:val="40"/>
          <w:highlight w:val="yellow"/>
          <w:cs/>
        </w:rPr>
        <w:t xml:space="preserve">  </w:t>
      </w:r>
    </w:p>
    <w:p w14:paraId="6780211C" w14:textId="77777777" w:rsidR="00EE13C2" w:rsidRPr="00EE13C2" w:rsidRDefault="00EE13C2" w:rsidP="00EE13C2">
      <w:pPr>
        <w:rPr>
          <w:rFonts w:ascii="TH Sarabun New" w:hAnsi="TH Sarabun New" w:cs="TH Sarabun New"/>
          <w:b/>
          <w:bCs/>
          <w:sz w:val="40"/>
          <w:szCs w:val="40"/>
        </w:rPr>
      </w:pPr>
    </w:p>
    <w:p w14:paraId="398313F3" w14:textId="77777777" w:rsidR="00EE13C2" w:rsidRPr="00EE13C2" w:rsidRDefault="00EE13C2" w:rsidP="00EE13C2">
      <w:pPr>
        <w:rPr>
          <w:rFonts w:ascii="TH Sarabun New" w:hAnsi="TH Sarabun New" w:cs="TH Sarabun New" w:hint="cs"/>
          <w:b/>
          <w:bCs/>
          <w:sz w:val="40"/>
          <w:szCs w:val="40"/>
        </w:rPr>
      </w:pPr>
    </w:p>
    <w:p w14:paraId="74A136E1" w14:textId="18A58276" w:rsidR="00EE13C2" w:rsidRPr="00EE13C2" w:rsidRDefault="00EE13C2" w:rsidP="00EE13C2">
      <w:pPr>
        <w:jc w:val="center"/>
        <w:rPr>
          <w:rFonts w:ascii="TH Sarabun New" w:hAnsi="TH Sarabun New" w:cs="TH Sarabun New"/>
          <w:b/>
          <w:bCs/>
          <w:sz w:val="40"/>
          <w:szCs w:val="40"/>
        </w:rPr>
      </w:pPr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(</w:t>
      </w:r>
      <w:r>
        <w:rPr>
          <w:rFonts w:ascii="TH Sarabun New" w:hAnsi="TH Sarabun New" w:cs="TH Sarabun New" w:hint="cs"/>
          <w:b/>
          <w:bCs/>
          <w:sz w:val="40"/>
          <w:szCs w:val="40"/>
          <w:cs/>
        </w:rPr>
        <w:t>เซอร์</w:t>
      </w:r>
      <w:proofErr w:type="spellStart"/>
      <w:r>
        <w:rPr>
          <w:rFonts w:ascii="TH Sarabun New" w:hAnsi="TH Sarabun New" w:cs="TH Sarabun New" w:hint="cs"/>
          <w:b/>
          <w:bCs/>
          <w:sz w:val="40"/>
          <w:szCs w:val="40"/>
          <w:cs/>
        </w:rPr>
        <w:t>คริส</w:t>
      </w:r>
      <w:proofErr w:type="spellEnd"/>
      <w:r>
        <w:rPr>
          <w:rFonts w:ascii="TH Sarabun New" w:hAnsi="TH Sarabun New" w:cs="TH Sarabun New" w:hint="cs"/>
          <w:b/>
          <w:bCs/>
          <w:sz w:val="40"/>
          <w:szCs w:val="40"/>
          <w:cs/>
        </w:rPr>
        <w:t xml:space="preserve">ตอฟ  </w:t>
      </w:r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เภกะนันทน์)</w:t>
      </w:r>
    </w:p>
    <w:p w14:paraId="67C33B44" w14:textId="77777777" w:rsidR="00EE13C2" w:rsidRPr="00EE13C2" w:rsidRDefault="00EE13C2" w:rsidP="00EE13C2">
      <w:pPr>
        <w:jc w:val="center"/>
        <w:rPr>
          <w:rFonts w:ascii="TH Sarabun New" w:hAnsi="TH Sarabun New" w:cs="TH Sarabun New"/>
          <w:b/>
          <w:bCs/>
          <w:sz w:val="40"/>
          <w:szCs w:val="40"/>
        </w:rPr>
      </w:pPr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อธิการบดีวิทยาลัย</w:t>
      </w:r>
      <w:proofErr w:type="spellStart"/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เซนต์</w:t>
      </w:r>
      <w:proofErr w:type="spellEnd"/>
      <w:r w:rsidRPr="00EE13C2">
        <w:rPr>
          <w:rFonts w:ascii="TH Sarabun New" w:hAnsi="TH Sarabun New" w:cs="TH Sarabun New" w:hint="cs"/>
          <w:b/>
          <w:bCs/>
          <w:sz w:val="40"/>
          <w:szCs w:val="40"/>
          <w:cs/>
        </w:rPr>
        <w:t>หลุยส์</w:t>
      </w:r>
    </w:p>
    <w:p w14:paraId="65E5B460" w14:textId="6DC2A2FA" w:rsidR="00EE13C2" w:rsidRDefault="00EE13C2" w:rsidP="00EE13C2">
      <w:pPr>
        <w:rPr>
          <w:rFonts w:ascii="TH Sarabun New" w:hAnsi="TH Sarabun New" w:cs="TH Sarabun New"/>
          <w:sz w:val="32"/>
          <w:szCs w:val="32"/>
        </w:rPr>
      </w:pPr>
    </w:p>
    <w:p w14:paraId="5EF34A34" w14:textId="77777777" w:rsidR="00EE13C2" w:rsidRPr="00EE13C2" w:rsidRDefault="00EE13C2" w:rsidP="00EE13C2">
      <w:pPr>
        <w:rPr>
          <w:rFonts w:ascii="TH Sarabun New" w:hAnsi="TH Sarabun New" w:cs="TH Sarabun New" w:hint="cs"/>
          <w:sz w:val="32"/>
          <w:szCs w:val="32"/>
        </w:rPr>
      </w:pPr>
    </w:p>
    <w:sectPr w:rsidR="00EE13C2" w:rsidRPr="00EE13C2" w:rsidSect="00572D5A">
      <w:pgSz w:w="11906" w:h="16838"/>
      <w:pgMar w:top="2016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fontKey="{A358B5DA-F112-4038-98F2-D8007A97A8F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165780CC-083B-4CB8-ADEB-22C9AA48A32E}"/>
    <w:embedBold r:id="rId3" w:fontKey="{5437C5BF-100F-4064-88C8-A052AB12C9FA}"/>
    <w:embedItalic r:id="rId4" w:fontKey="{AE1F0EC5-5F8A-4633-BAF2-D230F9C5EE12}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5" w:fontKey="{80A43875-A23D-4808-8F4A-2ED50680CDC3}"/>
    <w:embedBold r:id="rId6" w:fontKey="{C2127ED0-9876-45C2-BFBB-8FD52A0B9725}"/>
    <w:embedItalic r:id="rId7" w:fontKey="{30AADA32-03BF-4E96-B290-B745AB62671D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F346F20A-2859-4951-8266-C34243190099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9" w:fontKey="{4C224F6C-5361-4C04-A8DA-8956B47F516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843397"/>
    <w:multiLevelType w:val="hybridMultilevel"/>
    <w:tmpl w:val="E3D611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C47E8B"/>
    <w:multiLevelType w:val="hybridMultilevel"/>
    <w:tmpl w:val="20C2F3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1E1"/>
    <w:rsid w:val="00036EBF"/>
    <w:rsid w:val="00104DB3"/>
    <w:rsid w:val="00135B17"/>
    <w:rsid w:val="001541D4"/>
    <w:rsid w:val="0028710C"/>
    <w:rsid w:val="00292194"/>
    <w:rsid w:val="002C2251"/>
    <w:rsid w:val="00322B62"/>
    <w:rsid w:val="003A5D96"/>
    <w:rsid w:val="00401802"/>
    <w:rsid w:val="004029B3"/>
    <w:rsid w:val="00572D5A"/>
    <w:rsid w:val="009341C9"/>
    <w:rsid w:val="00A82AD2"/>
    <w:rsid w:val="00B761E1"/>
    <w:rsid w:val="00CD28F3"/>
    <w:rsid w:val="00D84580"/>
    <w:rsid w:val="00DA6AF8"/>
    <w:rsid w:val="00E323C1"/>
    <w:rsid w:val="00E52DC9"/>
    <w:rsid w:val="00EE13C2"/>
    <w:rsid w:val="00EE4E32"/>
    <w:rsid w:val="00FA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E8CABA8"/>
  <w14:defaultImageDpi w14:val="330"/>
  <w15:chartTrackingRefBased/>
  <w15:docId w15:val="{9FFF87FC-C706-4E1F-BF36-4D6F3F2F1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Bidi" w:eastAsiaTheme="minorHAnsi" w:hAnsiTheme="minorBidi" w:cstheme="minorBidi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13C2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592;&#3617;.&#3629;&#3629;&#358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จม.ออก</Template>
  <TotalTime>61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11</cp:revision>
  <cp:lastPrinted>2021-07-02T07:29:00Z</cp:lastPrinted>
  <dcterms:created xsi:type="dcterms:W3CDTF">2021-06-23T03:07:00Z</dcterms:created>
  <dcterms:modified xsi:type="dcterms:W3CDTF">2022-04-03T11:01:00Z</dcterms:modified>
</cp:coreProperties>
</file>