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CD750" w14:textId="77777777" w:rsidR="00941BEE" w:rsidRPr="000D2591" w:rsidRDefault="00A06647" w:rsidP="00A06647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0D2591"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2B679C" wp14:editId="4632A390">
                <wp:simplePos x="0" y="0"/>
                <wp:positionH relativeFrom="margin">
                  <wp:posOffset>3776345</wp:posOffset>
                </wp:positionH>
                <wp:positionV relativeFrom="paragraph">
                  <wp:posOffset>214299</wp:posOffset>
                </wp:positionV>
                <wp:extent cx="1533994" cy="27432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994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EE272F" w14:textId="77777777" w:rsidR="00A06647" w:rsidRPr="000D2591" w:rsidRDefault="00A06647" w:rsidP="00A06647">
                            <w:pPr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</w:rPr>
                            </w:pPr>
                            <w:r w:rsidRPr="000D2591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 xml:space="preserve">ตัวอย่าง  </w:t>
                            </w:r>
                            <w:r w:rsidR="000D2591">
                              <w:rPr>
                                <w:rFonts w:ascii="TH Sarabun New" w:hAnsi="TH Sarabun New" w:cs="TH Sarabun New" w:hint="cs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46</w:t>
                            </w:r>
                            <w:r w:rsidRPr="000D2591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/</w:t>
                            </w:r>
                            <w:r w:rsidRPr="000D2591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</w:rPr>
                              <w:t>099</w:t>
                            </w:r>
                            <w:r w:rsidRPr="000D2591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/</w:t>
                            </w:r>
                            <w:r w:rsidRPr="000D2591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</w:rPr>
                              <w:t>2564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140AB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7.35pt;margin-top:16.85pt;width:120.8pt;height:21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" filled="f" stroked="f" strokeweight=".5pt">
                <v:textbox>
                  <w:txbxContent>
                    <w:p w:rsidR="00A06647" w:rsidRPr="000D2591" w:rsidRDefault="00A06647" w:rsidP="00A06647">
                      <w:pPr>
                        <w:rPr>
                          <w:rFonts w:ascii="TH Sarabun New" w:hAnsi="TH Sarabun New" w:cs="TH Sarabun New"/>
                          <w:sz w:val="32"/>
                          <w:szCs w:val="32"/>
                        </w:rPr>
                      </w:pPr>
                      <w:r w:rsidRPr="000D2591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 xml:space="preserve">ตัวอย่าง  </w:t>
                      </w:r>
                      <w:r w:rsidR="000D2591">
                        <w:rPr>
                          <w:rFonts w:ascii="TH Sarabun New" w:hAnsi="TH Sarabun New" w:cs="TH Sarabun New" w:hint="cs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46</w:t>
                      </w:r>
                      <w:r w:rsidRPr="000D2591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/</w:t>
                      </w:r>
                      <w:r w:rsidRPr="000D2591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</w:rPr>
                        <w:t>099</w:t>
                      </w:r>
                      <w:r w:rsidRPr="000D2591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/</w:t>
                      </w:r>
                      <w:r w:rsidRPr="000D2591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</w:rPr>
                        <w:t>2564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D2591">
        <w:rPr>
          <w:rFonts w:ascii="TH Sarabun New" w:hAnsi="TH Sarabun New" w:cs="TH Sarabun New"/>
          <w:b/>
          <w:bCs/>
          <w:sz w:val="32"/>
          <w:szCs w:val="32"/>
          <w:cs/>
        </w:rPr>
        <w:t>คำสั่งวิทยาลัยเซนต์หลุยส์</w:t>
      </w:r>
    </w:p>
    <w:p w14:paraId="33FD19B1" w14:textId="77777777" w:rsidR="000D2591" w:rsidRPr="00321C12" w:rsidRDefault="000D2591" w:rsidP="000D259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321C12">
        <w:rPr>
          <w:rFonts w:ascii="TH Sarabun New" w:hAnsi="TH Sarabun New" w:cs="TH Sarabun New" w:hint="cs"/>
          <w:b/>
          <w:bCs/>
          <w:sz w:val="32"/>
          <w:szCs w:val="32"/>
          <w:cs/>
        </w:rPr>
        <w:t>รหัสหน่วยงาน</w:t>
      </w:r>
      <w:r w:rsidRPr="00321C12">
        <w:rPr>
          <w:rFonts w:ascii="TH Sarabun New" w:hAnsi="TH Sarabun New" w:cs="TH Sarabun New"/>
          <w:b/>
          <w:bCs/>
          <w:sz w:val="32"/>
          <w:szCs w:val="32"/>
          <w:cs/>
        </w:rPr>
        <w:t>/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เลข</w:t>
      </w:r>
      <w:r w:rsidRPr="00321C12">
        <w:rPr>
          <w:rFonts w:ascii="TH Sarabun New" w:hAnsi="TH Sarabun New" w:cs="TH Sarabun New" w:hint="cs"/>
          <w:b/>
          <w:bCs/>
          <w:sz w:val="32"/>
          <w:szCs w:val="32"/>
          <w:cs/>
        </w:rPr>
        <w:t>ที่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คำสั่ง</w:t>
      </w:r>
      <w:r w:rsidRPr="00321C12">
        <w:rPr>
          <w:rFonts w:ascii="TH Sarabun New" w:hAnsi="TH Sarabun New" w:cs="TH Sarabun New"/>
          <w:b/>
          <w:bCs/>
          <w:sz w:val="32"/>
          <w:szCs w:val="32"/>
          <w:cs/>
        </w:rPr>
        <w:t>/</w:t>
      </w:r>
      <w:r w:rsidRPr="00321C12">
        <w:rPr>
          <w:rFonts w:ascii="TH Sarabun New" w:hAnsi="TH Sarabun New" w:cs="TH Sarabun New" w:hint="cs"/>
          <w:b/>
          <w:bCs/>
          <w:sz w:val="32"/>
          <w:szCs w:val="32"/>
          <w:cs/>
        </w:rPr>
        <w:t>ปี พ.ศ.</w:t>
      </w:r>
    </w:p>
    <w:p w14:paraId="0FCF5812" w14:textId="77777777" w:rsidR="00A06647" w:rsidRPr="00F700DA" w:rsidRDefault="00A06647" w:rsidP="00A06647">
      <w:pPr>
        <w:jc w:val="center"/>
        <w:rPr>
          <w:rFonts w:ascii="TH Sarabun New" w:hAnsi="TH Sarabun New" w:cs="TH Sarabun New" w:hint="cs"/>
          <w:b/>
          <w:bCs/>
          <w:color w:val="8496B0" w:themeColor="text2" w:themeTint="99"/>
          <w:sz w:val="32"/>
          <w:szCs w:val="32"/>
          <w:cs/>
        </w:rPr>
      </w:pPr>
      <w:r w:rsidRPr="000D2591">
        <w:rPr>
          <w:rFonts w:ascii="TH Sarabun New" w:hAnsi="TH Sarabun New" w:cs="TH Sarabun New"/>
          <w:b/>
          <w:bCs/>
          <w:sz w:val="32"/>
          <w:szCs w:val="32"/>
          <w:cs/>
        </w:rPr>
        <w:t>เรื่อง</w:t>
      </w:r>
      <w:r w:rsidR="00F700DA" w:rsidRPr="00F700DA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(ชื่อเรื่อง)</w:t>
      </w:r>
      <w:r w:rsidRPr="00F700DA">
        <w:rPr>
          <w:rFonts w:ascii="TH Sarabun New" w:hAnsi="TH Sarabun New" w:cs="TH Sarabun New"/>
          <w:b/>
          <w:bCs/>
          <w:color w:val="8496B0" w:themeColor="text2" w:themeTint="99"/>
          <w:sz w:val="32"/>
          <w:szCs w:val="32"/>
          <w:cs/>
        </w:rPr>
        <w:t xml:space="preserve"> </w:t>
      </w:r>
    </w:p>
    <w:p w14:paraId="207269EE" w14:textId="77777777" w:rsidR="000D2591" w:rsidRPr="00321C12" w:rsidRDefault="002D0F9A" w:rsidP="000D259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FB9A7A0" wp14:editId="30607693">
                <wp:simplePos x="0" y="0"/>
                <wp:positionH relativeFrom="column">
                  <wp:posOffset>-85725</wp:posOffset>
                </wp:positionH>
                <wp:positionV relativeFrom="paragraph">
                  <wp:posOffset>281940</wp:posOffset>
                </wp:positionV>
                <wp:extent cx="114300" cy="323850"/>
                <wp:effectExtent l="38100" t="0" r="19050" b="19050"/>
                <wp:wrapNone/>
                <wp:docPr id="9" name="Left Brac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8AD8CE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9" o:spid="_x0000_s1026" type="#_x0000_t87" style="position:absolute;margin-left:-6.75pt;margin-top:22.2pt;width:9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" adj="1906" strokecolor="red" strokeweight=".5pt">
                <v:stroke joinstyle="miter"/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FB1A9E2" wp14:editId="5DCF440D">
                <wp:simplePos x="0" y="0"/>
                <wp:positionH relativeFrom="column">
                  <wp:posOffset>-819150</wp:posOffset>
                </wp:positionH>
                <wp:positionV relativeFrom="paragraph">
                  <wp:posOffset>291796</wp:posOffset>
                </wp:positionV>
                <wp:extent cx="752475" cy="266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B6A779" w14:textId="77777777" w:rsidR="00F700DA" w:rsidRPr="00F700DA" w:rsidRDefault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left:0;text-align:left;margin-left:-64.5pt;margin-top:23pt;width:59.25pt;height:2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" filled="f" stroked="f" strokeweight=".5pt">
                <v:textbox>
                  <w:txbxContent>
                    <w:p w:rsidR="00F700DA" w:rsidRPr="00F700DA" w:rsidRDefault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0D2591" w:rsidRPr="00321C12">
        <w:rPr>
          <w:rFonts w:ascii="TH Sarabun New" w:hAnsi="TH Sarabun New" w:cs="TH Sarabun New"/>
          <w:b/>
          <w:bCs/>
          <w:sz w:val="32"/>
          <w:szCs w:val="32"/>
          <w:cs/>
        </w:rPr>
        <w:t>..........................</w:t>
      </w:r>
      <w:r w:rsidR="000D2591" w:rsidRPr="00321C12">
        <w:rPr>
          <w:rFonts w:ascii="TH Sarabun New" w:hAnsi="TH Sarabun New" w:cs="TH Sarabun New" w:hint="cs"/>
          <w:b/>
          <w:bCs/>
          <w:sz w:val="32"/>
          <w:szCs w:val="32"/>
          <w:cs/>
        </w:rPr>
        <w:t>.....</w:t>
      </w:r>
      <w:r w:rsidR="000D2591" w:rsidRPr="00321C12">
        <w:rPr>
          <w:rFonts w:ascii="TH Sarabun New" w:hAnsi="TH Sarabun New" w:cs="TH Sarabun New"/>
          <w:b/>
          <w:bCs/>
          <w:sz w:val="32"/>
          <w:szCs w:val="32"/>
          <w:cs/>
        </w:rPr>
        <w:t>.............................................</w:t>
      </w:r>
    </w:p>
    <w:p w14:paraId="60569C8F" w14:textId="77777777" w:rsidR="00F700DA" w:rsidRPr="00F700DA" w:rsidRDefault="00F700DA" w:rsidP="00A06647">
      <w:pPr>
        <w:rPr>
          <w:rFonts w:ascii="TH Sarabun New" w:hAnsi="TH Sarabun New" w:cs="TH Sarabun New"/>
          <w:color w:val="FF0000"/>
          <w:sz w:val="32"/>
          <w:szCs w:val="32"/>
        </w:rPr>
      </w:pPr>
      <w:r>
        <w:rPr>
          <w:rFonts w:ascii="TH Sarabun New" w:hAnsi="TH Sarabun New" w:cs="TH Sarabun New" w:hint="cs"/>
          <w:color w:val="FF0000"/>
          <w:sz w:val="32"/>
          <w:szCs w:val="32"/>
          <w:cs/>
        </w:rPr>
        <w:t xml:space="preserve"> </w:t>
      </w:r>
    </w:p>
    <w:p w14:paraId="75C116A0" w14:textId="77777777" w:rsidR="00A06647" w:rsidRPr="000D2591" w:rsidRDefault="00497B29" w:rsidP="00A06647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37297C9" wp14:editId="0E35FDE6">
                <wp:simplePos x="0" y="0"/>
                <wp:positionH relativeFrom="column">
                  <wp:posOffset>100634</wp:posOffset>
                </wp:positionH>
                <wp:positionV relativeFrom="paragraph">
                  <wp:posOffset>18415</wp:posOffset>
                </wp:positionV>
                <wp:extent cx="230505" cy="219710"/>
                <wp:effectExtent l="0" t="0" r="0" b="889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123567" w14:textId="77777777"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3C315" id="Text Box 34" o:spid="_x0000_s1028" type="#_x0000_t202" style="position:absolute;margin-left:7.9pt;margin-top:1.45pt;width:18.15pt;height:17.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85A080B" wp14:editId="40F35D45">
                <wp:simplePos x="0" y="0"/>
                <wp:positionH relativeFrom="column">
                  <wp:posOffset>-22225</wp:posOffset>
                </wp:positionH>
                <wp:positionV relativeFrom="paragraph">
                  <wp:posOffset>159054</wp:posOffset>
                </wp:positionV>
                <wp:extent cx="457200" cy="5285"/>
                <wp:effectExtent l="38100" t="38100" r="57150" b="5207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285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dash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671ED3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-1.75pt;margin-top:12.5pt;width:36pt;height:.4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" strokecolor="red">
                <v:stroke dashstyle="dash" startarrow="diamond" endarrow="diamond"/>
              </v:shape>
            </w:pict>
          </mc:Fallback>
        </mc:AlternateContent>
      </w:r>
      <w:r w:rsidR="002D0F9A" w:rsidRP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34E00A6" wp14:editId="727BBF50">
                <wp:simplePos x="0" y="0"/>
                <wp:positionH relativeFrom="column">
                  <wp:posOffset>-809625</wp:posOffset>
                </wp:positionH>
                <wp:positionV relativeFrom="paragraph">
                  <wp:posOffset>1058545</wp:posOffset>
                </wp:positionV>
                <wp:extent cx="752475" cy="2667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9A17E9" w14:textId="77777777"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D421D" id="Text Box 13" o:spid="_x0000_s1029" type="#_x0000_t202" style="position:absolute;margin-left:-63.75pt;margin-top:83.35pt;width:59.25pt;height:2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 w:rsidRP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674631" wp14:editId="64FC8F74">
                <wp:simplePos x="0" y="0"/>
                <wp:positionH relativeFrom="column">
                  <wp:posOffset>-85725</wp:posOffset>
                </wp:positionH>
                <wp:positionV relativeFrom="paragraph">
                  <wp:posOffset>1068401</wp:posOffset>
                </wp:positionV>
                <wp:extent cx="114300" cy="323850"/>
                <wp:effectExtent l="38100" t="0" r="19050" b="19050"/>
                <wp:wrapNone/>
                <wp:docPr id="8" name="Left Brac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0445F" id="Left Brace 8" o:spid="_x0000_s1026" type="#_x0000_t87" style="position:absolute;margin-left:-6.75pt;margin-top:84.15pt;width:9pt;height:2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="00A06647" w:rsidRPr="002D0F9A">
        <w:rPr>
          <w:rFonts w:ascii="TH Sarabun New" w:hAnsi="TH Sarabun New" w:cs="TH Sarabun New"/>
          <w:sz w:val="32"/>
          <w:szCs w:val="32"/>
          <w:cs/>
        </w:rPr>
        <w:tab/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47773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</w:t>
      </w:r>
      <w:r w:rsidR="00E47773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</w:t>
      </w:r>
      <w:r w:rsidR="00E47773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</w:t>
      </w:r>
      <w:r w:rsidR="00E47773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……………………………………….</w:t>
      </w:r>
    </w:p>
    <w:p w14:paraId="0B8E01EC" w14:textId="77777777" w:rsidR="00A06647" w:rsidRPr="00F700DA" w:rsidRDefault="00F700DA" w:rsidP="00A06647">
      <w:pPr>
        <w:rPr>
          <w:rFonts w:ascii="TH Sarabun New" w:hAnsi="TH Sarabun New" w:cs="TH Sarabun New"/>
          <w:color w:val="FF0000"/>
          <w:sz w:val="32"/>
          <w:szCs w:val="32"/>
        </w:rPr>
      </w:pPr>
      <w:r>
        <w:rPr>
          <w:rFonts w:ascii="TH Sarabun New" w:hAnsi="TH Sarabun New" w:cs="TH Sarabun New" w:hint="cs"/>
          <w:color w:val="FF0000"/>
          <w:sz w:val="32"/>
          <w:szCs w:val="32"/>
          <w:cs/>
        </w:rPr>
        <w:t xml:space="preserve">  </w:t>
      </w:r>
    </w:p>
    <w:p w14:paraId="61EC6FB5" w14:textId="77777777" w:rsidR="002D0F9A" w:rsidRPr="000D2591" w:rsidRDefault="00497B29" w:rsidP="002D0F9A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818442F" wp14:editId="65FCA041">
                <wp:simplePos x="0" y="0"/>
                <wp:positionH relativeFrom="column">
                  <wp:posOffset>99364</wp:posOffset>
                </wp:positionH>
                <wp:positionV relativeFrom="paragraph">
                  <wp:posOffset>23495</wp:posOffset>
                </wp:positionV>
                <wp:extent cx="230505" cy="219710"/>
                <wp:effectExtent l="0" t="0" r="0" b="889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F3DE7C" w14:textId="77777777"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3C315" id="Text Box 33" o:spid="_x0000_s1030" type="#_x0000_t202" style="position:absolute;margin-left:7.8pt;margin-top:1.85pt;width:18.15pt;height:17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79CCE02" wp14:editId="4597E7E3">
                <wp:simplePos x="0" y="0"/>
                <wp:positionH relativeFrom="column">
                  <wp:posOffset>-22860</wp:posOffset>
                </wp:positionH>
                <wp:positionV relativeFrom="paragraph">
                  <wp:posOffset>156210</wp:posOffset>
                </wp:positionV>
                <wp:extent cx="457200" cy="5080"/>
                <wp:effectExtent l="38100" t="38100" r="57150" b="5207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025131" id="Straight Arrow Connector 21" o:spid="_x0000_s1026" type="#_x0000_t32" style="position:absolute;margin-left:-1.8pt;margin-top:12.3pt;width:36pt;height:.4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FA7BC0A" wp14:editId="10E5BDE7">
                <wp:simplePos x="0" y="0"/>
                <wp:positionH relativeFrom="column">
                  <wp:posOffset>-85090</wp:posOffset>
                </wp:positionH>
                <wp:positionV relativeFrom="paragraph">
                  <wp:posOffset>1069340</wp:posOffset>
                </wp:positionV>
                <wp:extent cx="114300" cy="323850"/>
                <wp:effectExtent l="38100" t="0" r="19050" b="19050"/>
                <wp:wrapNone/>
                <wp:docPr id="7" name="Left Brac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590AE" id="Left Brace 7" o:spid="_x0000_s1026" type="#_x0000_t87" style="position:absolute;margin-left:-6.7pt;margin-top:84.2pt;width:9pt;height:2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B2FA8B" wp14:editId="6542861A">
                <wp:simplePos x="0" y="0"/>
                <wp:positionH relativeFrom="column">
                  <wp:posOffset>-809625</wp:posOffset>
                </wp:positionH>
                <wp:positionV relativeFrom="paragraph">
                  <wp:posOffset>1069671</wp:posOffset>
                </wp:positionV>
                <wp:extent cx="752475" cy="2667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3EE64A" w14:textId="77777777"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A4133" id="Text Box 14" o:spid="_x0000_s1031" type="#_x0000_t202" style="position:absolute;margin-left:-63.75pt;margin-top:84.25pt;width:59.25pt;height:2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A06647" w:rsidRPr="000D2591">
        <w:rPr>
          <w:rFonts w:ascii="TH Sarabun New" w:hAnsi="TH Sarabun New" w:cs="TH Sarabun New"/>
          <w:sz w:val="32"/>
          <w:szCs w:val="32"/>
          <w:cs/>
        </w:rPr>
        <w:tab/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47773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</w:t>
      </w:r>
      <w:r w:rsidR="00E47773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</w:t>
      </w:r>
      <w:r w:rsidR="00E47773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……………………….</w:t>
      </w:r>
    </w:p>
    <w:p w14:paraId="46865CB4" w14:textId="77777777" w:rsidR="00A06647" w:rsidRPr="000D2591" w:rsidRDefault="00A06647" w:rsidP="00A06647">
      <w:pPr>
        <w:rPr>
          <w:rFonts w:ascii="TH Sarabun New" w:hAnsi="TH Sarabun New" w:cs="TH Sarabun New"/>
          <w:sz w:val="32"/>
          <w:szCs w:val="32"/>
        </w:rPr>
      </w:pPr>
    </w:p>
    <w:p w14:paraId="2B9F3916" w14:textId="77777777" w:rsidR="002D0F9A" w:rsidRPr="000D2591" w:rsidRDefault="00497B29" w:rsidP="002D0F9A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41F8AF5" wp14:editId="0922A7FB">
                <wp:simplePos x="0" y="0"/>
                <wp:positionH relativeFrom="column">
                  <wp:posOffset>100634</wp:posOffset>
                </wp:positionH>
                <wp:positionV relativeFrom="paragraph">
                  <wp:posOffset>29210</wp:posOffset>
                </wp:positionV>
                <wp:extent cx="230587" cy="219710"/>
                <wp:effectExtent l="0" t="0" r="0" b="889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87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E9890D" w14:textId="77777777"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8BA37" id="Text Box 26" o:spid="_x0000_s1032" type="#_x0000_t202" style="position:absolute;margin-left:7.9pt;margin-top:2.3pt;width:18.15pt;height:17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1930CE5" wp14:editId="51627652">
                <wp:simplePos x="0" y="0"/>
                <wp:positionH relativeFrom="column">
                  <wp:posOffset>-22860</wp:posOffset>
                </wp:positionH>
                <wp:positionV relativeFrom="paragraph">
                  <wp:posOffset>153366</wp:posOffset>
                </wp:positionV>
                <wp:extent cx="457200" cy="5080"/>
                <wp:effectExtent l="38100" t="38100" r="57150" b="5207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80DAE8" id="Straight Arrow Connector 22" o:spid="_x0000_s1026" type="#_x0000_t32" style="position:absolute;margin-left:-1.8pt;margin-top:12.1pt;width:36pt;height:.4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0D2591">
        <w:rPr>
          <w:rFonts w:ascii="TH Sarabun New" w:hAnsi="TH Sarabun New" w:cs="TH Sarabun New" w:hint="cs"/>
          <w:i/>
          <w:iCs/>
          <w:color w:val="8496B0" w:themeColor="text2" w:themeTint="99"/>
          <w:sz w:val="32"/>
          <w:szCs w:val="32"/>
          <w:cs/>
        </w:rPr>
        <w:t xml:space="preserve"> </w:t>
      </w:r>
      <w:r w:rsidR="00F700D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A06647" w:rsidRPr="000D2591">
        <w:rPr>
          <w:rFonts w:ascii="TH Sarabun New" w:hAnsi="TH Sarabun New" w:cs="TH Sarabun New"/>
          <w:sz w:val="32"/>
          <w:szCs w:val="32"/>
          <w:cs/>
        </w:rPr>
        <w:tab/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</w:t>
      </w:r>
    </w:p>
    <w:p w14:paraId="165DD6B7" w14:textId="77777777" w:rsidR="00A06647" w:rsidRPr="000D2591" w:rsidRDefault="002D0F9A" w:rsidP="00A06647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9620C6B" wp14:editId="51833C89">
                <wp:simplePos x="0" y="0"/>
                <wp:positionH relativeFrom="column">
                  <wp:posOffset>-819150</wp:posOffset>
                </wp:positionH>
                <wp:positionV relativeFrom="paragraph">
                  <wp:posOffset>130810</wp:posOffset>
                </wp:positionV>
                <wp:extent cx="752475" cy="2667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1BB7B6" w14:textId="77777777"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DBB78" id="Text Box 15" o:spid="_x0000_s1033" type="#_x0000_t202" style="position:absolute;margin-left:-64.5pt;margin-top:10.3pt;width:59.25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2B6418A" wp14:editId="14FD28F2">
                <wp:simplePos x="0" y="0"/>
                <wp:positionH relativeFrom="column">
                  <wp:posOffset>-85725</wp:posOffset>
                </wp:positionH>
                <wp:positionV relativeFrom="paragraph">
                  <wp:posOffset>45416</wp:posOffset>
                </wp:positionV>
                <wp:extent cx="142875" cy="512445"/>
                <wp:effectExtent l="38100" t="0" r="28575" b="20955"/>
                <wp:wrapNone/>
                <wp:docPr id="11" name="Left Brac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3F714D" id="Left Brace 11" o:spid="_x0000_s1026" type="#_x0000_t87" style="position:absolute;margin-left:-6.75pt;margin-top:3.6pt;width:11.25pt;height:40.3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" adj="1506" strokecolor="red" strokeweight=".5pt">
                <v:stroke joinstyle="miter"/>
              </v:shape>
            </w:pict>
          </mc:Fallback>
        </mc:AlternateContent>
      </w:r>
    </w:p>
    <w:p w14:paraId="2902D62A" w14:textId="77777777" w:rsidR="00F700DA" w:rsidRDefault="00497B29" w:rsidP="00A06647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F188F46" wp14:editId="7C3D5594">
                <wp:simplePos x="0" y="0"/>
                <wp:positionH relativeFrom="column">
                  <wp:posOffset>1765189</wp:posOffset>
                </wp:positionH>
                <wp:positionV relativeFrom="paragraph">
                  <wp:posOffset>268163</wp:posOffset>
                </wp:positionV>
                <wp:extent cx="826935" cy="25527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935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1699D4" w14:textId="77777777" w:rsidR="00497B29" w:rsidRPr="00497B29" w:rsidRDefault="00497B2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51E0D" id="Text Box 30" o:spid="_x0000_s1034" type="#_x0000_t202" style="position:absolute;margin-left:139pt;margin-top:21.1pt;width:65.1pt;height:20.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2D0F9A" w:rsidRPr="000D2591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091735" wp14:editId="6FCC439D">
                <wp:simplePos x="0" y="0"/>
                <wp:positionH relativeFrom="column">
                  <wp:posOffset>2273631</wp:posOffset>
                </wp:positionH>
                <wp:positionV relativeFrom="paragraph">
                  <wp:posOffset>24765</wp:posOffset>
                </wp:positionV>
                <wp:extent cx="2536190" cy="27432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619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D53DE4" w14:textId="01522064" w:rsidR="00A06647" w:rsidRPr="00323E2C" w:rsidRDefault="00323E2C">
                            <w:pPr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="00A06647" w:rsidRPr="00323E2C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highlight w:val="yellow"/>
                                <w:cs/>
                              </w:rPr>
                              <w:t>ตัวอย่าง</w:t>
                            </w:r>
                            <w:r w:rsidR="00A06647" w:rsidRPr="00323E2C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  สั่ง ณ วันที่ </w:t>
                            </w:r>
                            <w:r w:rsidR="00CF1B66" w:rsidRPr="00323E2C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</w:rPr>
                              <w:t xml:space="preserve">4 </w:t>
                            </w:r>
                            <w:r w:rsidR="00CF1B66" w:rsidRPr="00323E2C"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มกราคม </w:t>
                            </w:r>
                            <w:r w:rsidR="00CF1B66" w:rsidRPr="00323E2C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</w:rPr>
                              <w:t>2565</w:t>
                            </w: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</w:rPr>
                              <w:t>)</w:t>
                            </w:r>
                            <w:r w:rsidR="00CF1B66" w:rsidRPr="00323E2C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09173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5" type="#_x0000_t202" style="position:absolute;margin-left:179.05pt;margin-top:1.95pt;width:199.7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" filled="f" stroked="f" strokeweight=".5pt">
                <v:textbox>
                  <w:txbxContent>
                    <w:p w14:paraId="1AD53DE4" w14:textId="01522064" w:rsidR="00A06647" w:rsidRPr="00323E2C" w:rsidRDefault="00323E2C">
                      <w:pPr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cs/>
                        </w:rPr>
                        <w:t>(</w:t>
                      </w:r>
                      <w:r w:rsidR="00A06647" w:rsidRPr="00323E2C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highlight w:val="yellow"/>
                          <w:cs/>
                        </w:rPr>
                        <w:t>ตัวอย่าง</w:t>
                      </w:r>
                      <w:r w:rsidR="00A06647" w:rsidRPr="00323E2C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cs/>
                        </w:rPr>
                        <w:t xml:space="preserve">  สั่ง ณ วันที่ </w:t>
                      </w:r>
                      <w:r w:rsidR="00CF1B66" w:rsidRPr="00323E2C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</w:rPr>
                        <w:t xml:space="preserve">4 </w:t>
                      </w:r>
                      <w:r w:rsidR="00CF1B66" w:rsidRPr="00323E2C"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cs/>
                        </w:rPr>
                        <w:t xml:space="preserve">มกราคม </w:t>
                      </w:r>
                      <w:r w:rsidR="00CF1B66" w:rsidRPr="00323E2C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</w:rPr>
                        <w:t>2565</w:t>
                      </w:r>
                      <w:r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</w:rPr>
                        <w:t>)</w:t>
                      </w:r>
                      <w:r w:rsidR="00CF1B66" w:rsidRPr="00323E2C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CDEDF20" w14:textId="77777777" w:rsidR="000D2591" w:rsidRPr="00321C12" w:rsidRDefault="00497B29" w:rsidP="002D0F9A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A4AC571" wp14:editId="718526A3">
                <wp:simplePos x="0" y="0"/>
                <wp:positionH relativeFrom="column">
                  <wp:posOffset>1456055</wp:posOffset>
                </wp:positionH>
                <wp:positionV relativeFrom="paragraph">
                  <wp:posOffset>122224</wp:posOffset>
                </wp:positionV>
                <wp:extent cx="1371600" cy="5080"/>
                <wp:effectExtent l="38100" t="38100" r="57150" b="5207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06E1DE" id="Straight Arrow Connector 27" o:spid="_x0000_s1026" type="#_x0000_t32" style="position:absolute;margin-left:114.65pt;margin-top:9.6pt;width:108pt;height:.4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C2829F6" wp14:editId="4BDE87D3">
                <wp:simplePos x="0" y="0"/>
                <wp:positionH relativeFrom="column">
                  <wp:posOffset>-819150</wp:posOffset>
                </wp:positionH>
                <wp:positionV relativeFrom="paragraph">
                  <wp:posOffset>316230</wp:posOffset>
                </wp:positionV>
                <wp:extent cx="752475" cy="2667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5AB80E" w14:textId="77777777"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36AAC" id="Text Box 16" o:spid="_x0000_s1036" type="#_x0000_t202" style="position:absolute;left:0;text-align:left;margin-left:-64.5pt;margin-top:24.9pt;width:59.25pt;height:2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30D921A" wp14:editId="2AAAD13A">
                <wp:simplePos x="0" y="0"/>
                <wp:positionH relativeFrom="column">
                  <wp:posOffset>-85725</wp:posOffset>
                </wp:positionH>
                <wp:positionV relativeFrom="paragraph">
                  <wp:posOffset>211786</wp:posOffset>
                </wp:positionV>
                <wp:extent cx="142875" cy="512445"/>
                <wp:effectExtent l="38100" t="0" r="28575" b="20955"/>
                <wp:wrapNone/>
                <wp:docPr id="10" name="Left Brac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70857F" id="Left Brace 10" o:spid="_x0000_s1026" type="#_x0000_t87" style="position:absolute;margin-left:-6.75pt;margin-top:16.7pt;width:11.25pt;height:40.3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" adj="1506" strokecolor="red" strokeweight=".5pt">
                <v:stroke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sz w:val="32"/>
          <w:szCs w:val="32"/>
        </w:rPr>
        <w:tab/>
      </w:r>
      <w:r w:rsidR="002D0F9A">
        <w:rPr>
          <w:rFonts w:ascii="TH Sarabun New" w:hAnsi="TH Sarabun New" w:cs="TH Sarabun New"/>
          <w:sz w:val="32"/>
          <w:szCs w:val="32"/>
        </w:rPr>
        <w:tab/>
      </w:r>
      <w:r w:rsidR="002D0F9A">
        <w:rPr>
          <w:rFonts w:ascii="TH Sarabun New" w:hAnsi="TH Sarabun New" w:cs="TH Sarabun New"/>
          <w:sz w:val="32"/>
          <w:szCs w:val="32"/>
        </w:rPr>
        <w:tab/>
      </w:r>
      <w:r w:rsidR="000D2591">
        <w:rPr>
          <w:rFonts w:ascii="TH Sarabun New" w:hAnsi="TH Sarabun New" w:cs="TH Sarabun New" w:hint="cs"/>
          <w:sz w:val="32"/>
          <w:szCs w:val="32"/>
          <w:cs/>
        </w:rPr>
        <w:t>สั่ง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>ณ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>วันที่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>เดือน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>
        <w:rPr>
          <w:rFonts w:ascii="TH Sarabun New" w:hAnsi="TH Sarabun New" w:cs="TH Sarabun New" w:hint="cs"/>
          <w:sz w:val="32"/>
          <w:szCs w:val="32"/>
          <w:cs/>
        </w:rPr>
        <w:t>พ.ศ.</w:t>
      </w:r>
    </w:p>
    <w:p w14:paraId="3D22AE9C" w14:textId="77777777" w:rsidR="000D2591" w:rsidRPr="00321C12" w:rsidRDefault="00F700DA" w:rsidP="000D2591">
      <w:pPr>
        <w:ind w:left="4320" w:firstLine="72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color w:val="808080" w:themeColor="background1" w:themeShade="80"/>
          <w:sz w:val="32"/>
          <w:szCs w:val="32"/>
          <w:cs/>
        </w:rPr>
        <w:t xml:space="preserve"> </w:t>
      </w:r>
    </w:p>
    <w:p w14:paraId="7691645F" w14:textId="77777777" w:rsidR="000D2591" w:rsidRPr="00321C12" w:rsidRDefault="00497B29" w:rsidP="000D2591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629797B" wp14:editId="3026549A">
                <wp:simplePos x="0" y="0"/>
                <wp:positionH relativeFrom="column">
                  <wp:posOffset>1200481</wp:posOffset>
                </wp:positionH>
                <wp:positionV relativeFrom="paragraph">
                  <wp:posOffset>260985</wp:posOffset>
                </wp:positionV>
                <wp:extent cx="826935" cy="25527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935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FB27F9" w14:textId="77777777" w:rsidR="00497B29" w:rsidRPr="00497B29" w:rsidRDefault="00497B2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400B4" id="Text Box 31" o:spid="_x0000_s1037" type="#_x0000_t202" style="position:absolute;left:0;text-align:left;margin-left:94.55pt;margin-top:20.55pt;width:65.1pt;height:20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 xml:space="preserve">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</w:p>
    <w:p w14:paraId="42C47836" w14:textId="4AA7DEC5" w:rsidR="000D2591" w:rsidRPr="00EC6C4B" w:rsidRDefault="00497B29" w:rsidP="000D2591">
      <w:pPr>
        <w:jc w:val="center"/>
        <w:rPr>
          <w:rFonts w:ascii="TH Sarabun New" w:hAnsi="TH Sarabun New" w:cs="TH Sarabun New" w:hint="cs"/>
          <w:sz w:val="32"/>
          <w:szCs w:val="32"/>
          <w:cs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9886798" wp14:editId="10FB0F48">
                <wp:simplePos x="0" y="0"/>
                <wp:positionH relativeFrom="column">
                  <wp:posOffset>1646748</wp:posOffset>
                </wp:positionH>
                <wp:positionV relativeFrom="paragraph">
                  <wp:posOffset>252730</wp:posOffset>
                </wp:positionV>
                <wp:extent cx="826935" cy="25527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935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8F537D" w14:textId="77777777" w:rsidR="00497B29" w:rsidRPr="00497B29" w:rsidRDefault="00497B2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FDA9F" id="Text Box 32" o:spid="_x0000_s1038" type="#_x0000_t202" style="position:absolute;left:0;text-align:left;margin-left:129.65pt;margin-top:19.9pt;width:65.1pt;height:20.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 xml:space="preserve">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A860790" wp14:editId="52DCE0F3">
                <wp:simplePos x="0" y="0"/>
                <wp:positionH relativeFrom="column">
                  <wp:posOffset>871524</wp:posOffset>
                </wp:positionH>
                <wp:positionV relativeFrom="paragraph">
                  <wp:posOffset>125095</wp:posOffset>
                </wp:positionV>
                <wp:extent cx="1371600" cy="5080"/>
                <wp:effectExtent l="38100" t="38100" r="57150" b="5207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9DAB31" id="Straight Arrow Connector 28" o:spid="_x0000_s1026" type="#_x0000_t32" style="position:absolute;margin-left:68.6pt;margin-top:9.85pt;width:108pt;height:.4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323E2C">
        <w:rPr>
          <w:rFonts w:ascii="TH Sarabun New" w:hAnsi="TH Sarabun New" w:cs="TH Sarabun New" w:hint="cs"/>
          <w:sz w:val="32"/>
          <w:szCs w:val="32"/>
          <w:cs/>
        </w:rPr>
        <w:t>(</w:t>
      </w:r>
      <w:r w:rsidR="00CF1B66">
        <w:rPr>
          <w:rFonts w:ascii="TH Sarabun New" w:hAnsi="TH Sarabun New" w:cs="TH Sarabun New" w:hint="cs"/>
          <w:sz w:val="32"/>
          <w:szCs w:val="32"/>
          <w:cs/>
        </w:rPr>
        <w:t>ดร.กมลวรรณ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CF1B66">
        <w:rPr>
          <w:rFonts w:ascii="TH Sarabun New" w:hAnsi="TH Sarabun New" w:cs="TH Sarabun New" w:hint="cs"/>
          <w:sz w:val="32"/>
          <w:szCs w:val="32"/>
          <w:cs/>
        </w:rPr>
        <w:t>เภกะนันทน์</w:t>
      </w:r>
      <w:r w:rsidR="00323E2C">
        <w:rPr>
          <w:rFonts w:ascii="TH Sarabun New" w:hAnsi="TH Sarabun New" w:cs="TH Sarabun New" w:hint="cs"/>
          <w:sz w:val="32"/>
          <w:szCs w:val="32"/>
          <w:cs/>
        </w:rPr>
        <w:t>)</w:t>
      </w:r>
    </w:p>
    <w:p w14:paraId="06449872" w14:textId="1D1B4ED2" w:rsidR="000D2591" w:rsidRPr="00EC6C4B" w:rsidRDefault="00497B29" w:rsidP="000D2591">
      <w:pPr>
        <w:jc w:val="center"/>
        <w:rPr>
          <w:rFonts w:ascii="TH Sarabun New" w:hAnsi="TH Sarabun New" w:cs="TH Sarabun New" w:hint="cs"/>
          <w:sz w:val="32"/>
          <w:szCs w:val="32"/>
          <w:cs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EAEA89C" wp14:editId="0D875CD0">
                <wp:simplePos x="0" y="0"/>
                <wp:positionH relativeFrom="column">
                  <wp:posOffset>1343356</wp:posOffset>
                </wp:positionH>
                <wp:positionV relativeFrom="paragraph">
                  <wp:posOffset>117475</wp:posOffset>
                </wp:positionV>
                <wp:extent cx="1371600" cy="5080"/>
                <wp:effectExtent l="38100" t="38100" r="57150" b="5207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5C0206" id="Straight Arrow Connector 29" o:spid="_x0000_s1026" type="#_x0000_t32" style="position:absolute;margin-left:105.8pt;margin-top:9.25pt;width:108pt;height:.4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006005" wp14:editId="32706C18">
                <wp:simplePos x="0" y="0"/>
                <wp:positionH relativeFrom="column">
                  <wp:posOffset>-819150</wp:posOffset>
                </wp:positionH>
                <wp:positionV relativeFrom="paragraph">
                  <wp:posOffset>339725</wp:posOffset>
                </wp:positionV>
                <wp:extent cx="752475" cy="2667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C38CC8" w14:textId="77777777"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E0F62C" id="Text Box 17" o:spid="_x0000_s1039" type="#_x0000_t202" style="position:absolute;left:0;text-align:left;margin-left:-64.5pt;margin-top:26.75pt;width:59.25pt;height:2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EFAB1D" wp14:editId="0E843B93">
                <wp:simplePos x="0" y="0"/>
                <wp:positionH relativeFrom="column">
                  <wp:posOffset>-95250</wp:posOffset>
                </wp:positionH>
                <wp:positionV relativeFrom="paragraph">
                  <wp:posOffset>235281</wp:posOffset>
                </wp:positionV>
                <wp:extent cx="142875" cy="512445"/>
                <wp:effectExtent l="38100" t="0" r="28575" b="20955"/>
                <wp:wrapNone/>
                <wp:docPr id="6" name="Left Brac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175CFC" id="Left Brace 6" o:spid="_x0000_s1026" type="#_x0000_t87" style="position:absolute;margin-left:-7.5pt;margin-top:18.55pt;width:11.25pt;height:40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" adj="1506" strokecolor="red" strokeweight=".5pt">
                <v:stroke joinstyle="miter"/>
              </v:shape>
            </w:pict>
          </mc:Fallback>
        </mc:AlternateConten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  <w:t>อธิการบดีวิทยาลัย</w:t>
      </w:r>
      <w:proofErr w:type="spellStart"/>
      <w:r w:rsidR="000D2591" w:rsidRPr="00EC6C4B">
        <w:rPr>
          <w:rFonts w:ascii="TH Sarabun New" w:hAnsi="TH Sarabun New" w:cs="TH Sarabun New"/>
          <w:sz w:val="32"/>
          <w:szCs w:val="32"/>
          <w:cs/>
        </w:rPr>
        <w:t>เซนต์</w:t>
      </w:r>
      <w:proofErr w:type="spellEnd"/>
      <w:r w:rsidR="000D2591" w:rsidRPr="00EC6C4B">
        <w:rPr>
          <w:rFonts w:ascii="TH Sarabun New" w:hAnsi="TH Sarabun New" w:cs="TH Sarabun New"/>
          <w:sz w:val="32"/>
          <w:szCs w:val="32"/>
          <w:cs/>
        </w:rPr>
        <w:t>หลุยส์</w:t>
      </w:r>
    </w:p>
    <w:p w14:paraId="10990550" w14:textId="77777777" w:rsidR="00A06647" w:rsidRPr="000D2591" w:rsidRDefault="00A06647" w:rsidP="000D2591">
      <w:pPr>
        <w:jc w:val="center"/>
        <w:rPr>
          <w:rFonts w:ascii="TH Sarabun New" w:hAnsi="TH Sarabun New" w:cs="TH Sarabun New"/>
          <w:sz w:val="32"/>
          <w:szCs w:val="32"/>
        </w:rPr>
      </w:pPr>
    </w:p>
    <w:p w14:paraId="596D94DE" w14:textId="77777777" w:rsidR="00A06647" w:rsidRPr="000D2591" w:rsidRDefault="00A06647" w:rsidP="00A06647">
      <w:pPr>
        <w:rPr>
          <w:rFonts w:ascii="TH Sarabun New" w:hAnsi="TH Sarabun New" w:cs="TH Sarabun New"/>
          <w:sz w:val="32"/>
          <w:szCs w:val="32"/>
        </w:rPr>
      </w:pPr>
    </w:p>
    <w:p w14:paraId="5BF4FB70" w14:textId="77777777" w:rsidR="00A06647" w:rsidRPr="00085C9A" w:rsidRDefault="00A06647" w:rsidP="00A06647">
      <w:pPr>
        <w:rPr>
          <w:rFonts w:ascii="TH Sarabun New" w:hAnsi="TH Sarabun New" w:cs="TH Sarabun New"/>
          <w:color w:val="8496B0" w:themeColor="text2" w:themeTint="99"/>
          <w:sz w:val="32"/>
          <w:szCs w:val="32"/>
        </w:rPr>
      </w:pPr>
      <w:r w:rsidRPr="00085C9A">
        <w:rPr>
          <w:rFonts w:ascii="TH Sarabun New" w:hAnsi="TH Sarabun New" w:cs="TH Sarabun New"/>
          <w:sz w:val="32"/>
          <w:szCs w:val="32"/>
          <w:cs/>
        </w:rPr>
        <w:t>นจ/สส</w:t>
      </w:r>
      <w:r w:rsidR="00B96B09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 xml:space="preserve">  ตัวย่อชื่อผู้ส</w:t>
      </w:r>
      <w:r w:rsidR="00B96B09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ั่ง</w:t>
      </w:r>
      <w:r w:rsidRPr="00085C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พิมพ์และตรวจทาน/ ตัวย่อชื่อผู้พิมพ์  ตัวอย่าง นจ/สส</w:t>
      </w:r>
    </w:p>
    <w:p w14:paraId="605EDC04" w14:textId="77777777" w:rsidR="00A06647" w:rsidRPr="00085C9A" w:rsidRDefault="00A06647" w:rsidP="00A06647">
      <w:pPr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</w:pPr>
      <w:r w:rsidRPr="00085C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หรือ /สส  หากผู้สั่งพิมพ์ ผู้</w:t>
      </w:r>
      <w:r w:rsidR="00B96B09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พิ</w:t>
      </w:r>
      <w:r w:rsidRPr="00085C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มพ์และผู้ตรวจทานเป็นคนเดียวกัน</w:t>
      </w:r>
    </w:p>
    <w:sectPr w:rsidR="00A06647" w:rsidRPr="00085C9A" w:rsidSect="00FA2BCF">
      <w:pgSz w:w="11906" w:h="16838"/>
      <w:pgMar w:top="2016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1" w:fontKey="{D0153E7F-C2DE-4CC6-9BF3-9E72B3F3033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9E114272-28C0-4E0F-A8E7-4C83CEFC35FC}"/>
    <w:embedBold r:id="rId3" w:fontKey="{C0B68D13-2A57-4560-8F0D-E988DD3EFC60}"/>
    <w:embedItalic r:id="rId4" w:fontKey="{9D01A500-1622-4FBB-B998-A8F003D3C44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5" w:fontKey="{2D59B29B-EBF9-4846-A218-BE72AA6F2275}"/>
    <w:embedBold r:id="rId6" w:fontKey="{55F0A268-7395-4DC2-A357-6C8CFCA88CA4}"/>
    <w:embedItalic r:id="rId7" w:fontKey="{66CADED5-5A93-4E4D-8835-5E09C6F3D74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8" w:fontKey="{F82F0A74-8E63-4A1C-B1E6-0B102DE6C082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9" w:fontKey="{F98DA948-7A7C-4A0A-95D0-A44C303859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591"/>
    <w:rsid w:val="00085C9A"/>
    <w:rsid w:val="000D2591"/>
    <w:rsid w:val="002D0F9A"/>
    <w:rsid w:val="00323E2C"/>
    <w:rsid w:val="00461F6D"/>
    <w:rsid w:val="00497B29"/>
    <w:rsid w:val="00A06647"/>
    <w:rsid w:val="00A82AD2"/>
    <w:rsid w:val="00B96B09"/>
    <w:rsid w:val="00CD28F3"/>
    <w:rsid w:val="00CF1B66"/>
    <w:rsid w:val="00E47773"/>
    <w:rsid w:val="00EE4E32"/>
    <w:rsid w:val="00F700DA"/>
    <w:rsid w:val="00FA0C76"/>
    <w:rsid w:val="00FA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B103B2"/>
  <w14:defaultImageDpi w14:val="330"/>
  <w15:chartTrackingRefBased/>
  <w15:docId w15:val="{2B5786AB-2504-43EF-8DB6-7B7535624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Bidi" w:eastAsiaTheme="minorHAnsi" w:hAnsiTheme="minorBidi" w:cstheme="minorBidi"/>
        <w:sz w:val="28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0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pannee\Downloads\&#3588;&#3635;&#3626;&#3633;&#3656;&#3591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คำสั่ง</Template>
  <TotalTime>4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supannee sakulkot</dc:creator>
  <cp:keywords/>
  <dc:description/>
  <cp:lastModifiedBy>Supannee Sakulkot</cp:lastModifiedBy>
  <cp:revision>3</cp:revision>
  <dcterms:created xsi:type="dcterms:W3CDTF">2022-04-03T10:34:00Z</dcterms:created>
  <dcterms:modified xsi:type="dcterms:W3CDTF">2022-04-03T10:36:00Z</dcterms:modified>
</cp:coreProperties>
</file>